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65DFB" w14:textId="09DF472F" w:rsidR="00137EB1" w:rsidRPr="002E00B6" w:rsidRDefault="00624459" w:rsidP="002E00B6">
      <w:pPr>
        <w:bidi/>
        <w:spacing w:line="480" w:lineRule="auto"/>
        <w:rPr>
          <w:color w:val="000063"/>
          <w:sz w:val="22"/>
          <w:szCs w:val="22"/>
          <w:rtl/>
        </w:rPr>
      </w:pPr>
      <w:r w:rsidRPr="002E00B6">
        <w:rPr>
          <w:noProof/>
          <w:color w:val="000063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C99786" wp14:editId="6681B5B2">
                <wp:simplePos x="0" y="0"/>
                <wp:positionH relativeFrom="column">
                  <wp:posOffset>7123289</wp:posOffset>
                </wp:positionH>
                <wp:positionV relativeFrom="paragraph">
                  <wp:posOffset>-879969</wp:posOffset>
                </wp:positionV>
                <wp:extent cx="2002931" cy="1444978"/>
                <wp:effectExtent l="0" t="0" r="0" b="0"/>
                <wp:wrapNone/>
                <wp:docPr id="50404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931" cy="144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B2CEF" w14:textId="1E125E89" w:rsidR="00624459" w:rsidRDefault="00624459">
                            <w:r>
                              <w:rPr>
                                <w:rFonts w:ascii="Loew Next Arabic Heavy" w:eastAsiaTheme="majorEastAsia" w:hAnsi="Loew Next Arabic Heavy" w:cs="Loew Next Arabic Heavy"/>
                                <w:b/>
                                <w:bCs/>
                                <w:noProof/>
                                <w:color w:val="5E19D5"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1C16524" wp14:editId="3351F8D6">
                                  <wp:extent cx="1913106" cy="1143000"/>
                                  <wp:effectExtent l="0" t="0" r="0" b="0"/>
                                  <wp:docPr id="30" name="Graphic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raphic 3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828" cy="1153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997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60.9pt;margin-top:-69.3pt;width:157.7pt;height:1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" filled="f" stroked="f" strokeweight=".5pt">
                <v:textbox>
                  <w:txbxContent>
                    <w:p w14:paraId="7D0B2CEF" w14:textId="1E125E89" w:rsidR="00624459" w:rsidRDefault="00624459">
                      <w:r>
                        <w:rPr>
                          <w:rFonts w:ascii="Loew Next Arabic Heavy" w:eastAsiaTheme="majorEastAsia" w:hAnsi="Loew Next Arabic Heavy" w:cs="Loew Next Arabic Heavy"/>
                          <w:b/>
                          <w:bCs/>
                          <w:noProof/>
                          <w:color w:val="5E19D5"/>
                          <w:sz w:val="28"/>
                          <w:szCs w:val="28"/>
                          <w:rtl/>
                          <w:lang w:val="ar-SA"/>
                        </w:rPr>
                        <w:drawing>
                          <wp:inline distT="0" distB="0" distL="0" distR="0" wp14:anchorId="41C16524" wp14:editId="3351F8D6">
                            <wp:extent cx="1913106" cy="1143000"/>
                            <wp:effectExtent l="0" t="0" r="0" b="0"/>
                            <wp:docPr id="30" name="Graphic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raphic 3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828" cy="1153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00B6">
        <w:rPr>
          <w:noProof/>
          <w:color w:val="000063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493D2B4" wp14:editId="0BFC0E33">
            <wp:simplePos x="0" y="0"/>
            <wp:positionH relativeFrom="column">
              <wp:posOffset>-3077916</wp:posOffset>
            </wp:positionH>
            <wp:positionV relativeFrom="margin">
              <wp:posOffset>-775547</wp:posOffset>
            </wp:positionV>
            <wp:extent cx="9849485" cy="1162685"/>
            <wp:effectExtent l="0" t="0" r="571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94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B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ABC11C" wp14:editId="280589CA">
                <wp:simplePos x="0" y="0"/>
                <wp:positionH relativeFrom="column">
                  <wp:posOffset>-903111</wp:posOffset>
                </wp:positionH>
                <wp:positionV relativeFrom="paragraph">
                  <wp:posOffset>-1500858</wp:posOffset>
                </wp:positionV>
                <wp:extent cx="10668000" cy="11224401"/>
                <wp:effectExtent l="0" t="0" r="12700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11224401"/>
                        </a:xfrm>
                        <a:prstGeom prst="rect">
                          <a:avLst/>
                        </a:prstGeom>
                        <a:gradFill>
                          <a:gsLst>
                            <a:gs pos="8000">
                              <a:srgbClr val="5F259F"/>
                            </a:gs>
                            <a:gs pos="64000">
                              <a:srgbClr val="0181C1"/>
                            </a:gs>
                            <a:gs pos="100000">
                              <a:srgbClr val="1DCFCA"/>
                            </a:gs>
                          </a:gsLst>
                          <a:lin ang="36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0445" id="Rectangle 40" o:spid="_x0000_s1026" style="position:absolute;margin-left:-71.1pt;margin-top:-118.2pt;width:840pt;height:883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" fillcolor="#5f259f" strokecolor="#0a2f40 [1604]" strokeweight="1pt">
                <v:fill color2="#1dcfca" angle="30" colors="0 #5f259f;5243f #5f259f;41943f #0181c1" focus="100%" type="gradient">
                  <o:fill v:ext="view" type="gradientUnscaled"/>
                </v:fill>
              </v:rect>
            </w:pict>
          </mc:Fallback>
        </mc:AlternateContent>
      </w:r>
    </w:p>
    <w:p w14:paraId="70A038D4" w14:textId="0D1BC04C" w:rsidR="00137EB1" w:rsidRPr="002E00B6" w:rsidRDefault="00137EB1" w:rsidP="002E00B6">
      <w:pPr>
        <w:bidi/>
        <w:spacing w:line="480" w:lineRule="auto"/>
        <w:rPr>
          <w:color w:val="000063"/>
          <w:sz w:val="22"/>
          <w:szCs w:val="22"/>
        </w:rPr>
      </w:pPr>
    </w:p>
    <w:p w14:paraId="4DB10444" w14:textId="17C9B6D5" w:rsidR="00137EB1" w:rsidRPr="002E00B6" w:rsidRDefault="00137EB1" w:rsidP="002E00B6">
      <w:pPr>
        <w:bidi/>
        <w:spacing w:line="480" w:lineRule="auto"/>
        <w:rPr>
          <w:color w:val="000063"/>
          <w:sz w:val="22"/>
          <w:szCs w:val="22"/>
        </w:rPr>
      </w:pPr>
    </w:p>
    <w:p w14:paraId="1AFD8A15" w14:textId="3077D9C7" w:rsidR="00137EB1" w:rsidRPr="002E00B6" w:rsidRDefault="00624459" w:rsidP="002E00B6">
      <w:pPr>
        <w:bidi/>
        <w:spacing w:line="480" w:lineRule="auto"/>
        <w:rPr>
          <w:color w:val="000063"/>
          <w:sz w:val="22"/>
          <w:szCs w:val="22"/>
        </w:rPr>
      </w:pPr>
      <w:r w:rsidRPr="002E00B6">
        <w:rPr>
          <w:noProof/>
          <w:color w:val="00006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D077A" wp14:editId="5334C80A">
                <wp:simplePos x="0" y="0"/>
                <wp:positionH relativeFrom="margin">
                  <wp:posOffset>2054296</wp:posOffset>
                </wp:positionH>
                <wp:positionV relativeFrom="margin">
                  <wp:posOffset>989118</wp:posOffset>
                </wp:positionV>
                <wp:extent cx="5163207" cy="3200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3207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5609F" w14:textId="49AC807A" w:rsidR="00137EB1" w:rsidRPr="0080750A" w:rsidRDefault="00137EB1" w:rsidP="00137EB1">
                            <w:pPr>
                              <w:bidi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</w:pPr>
                            <w:r w:rsidRPr="00137EB1"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نموذج تقرير إنجاز الخطة التشغيلية السنوية</w:t>
                            </w:r>
                            <w:r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="00A7157A" w:rsidRPr="0080750A"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لـ </w:t>
                            </w:r>
                            <w:r w:rsidRPr="0080750A"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[اسم العمادة /الإدارة]</w:t>
                            </w:r>
                          </w:p>
                          <w:p w14:paraId="6C68947E" w14:textId="77777777" w:rsidR="00137EB1" w:rsidRPr="0080750A" w:rsidRDefault="00137EB1" w:rsidP="00137EB1">
                            <w:pPr>
                              <w:bidi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94C084C" w14:textId="19FED2D5" w:rsidR="00F63C34" w:rsidRPr="004D036E" w:rsidRDefault="00137EB1" w:rsidP="00F63C34">
                            <w:pPr>
                              <w:bidi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</w:pPr>
                            <w:r w:rsidRPr="0080750A"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وكالة ..............</w:t>
                            </w:r>
                            <w:r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14:paraId="6DAA7ABA" w14:textId="77777777" w:rsidR="00137EB1" w:rsidRPr="004D036E" w:rsidRDefault="00137EB1" w:rsidP="00137EB1">
                            <w:pPr>
                              <w:bidi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D07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1.75pt;margin-top:77.9pt;width:406.5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" filled="f" stroked="f" strokeweight=".5pt">
                <v:textbox>
                  <w:txbxContent>
                    <w:p w14:paraId="3E55609F" w14:textId="49AC807A" w:rsidR="00137EB1" w:rsidRPr="0080750A" w:rsidRDefault="00137EB1" w:rsidP="00137EB1">
                      <w:pPr>
                        <w:bidi/>
                        <w:jc w:val="center"/>
                        <w:rPr>
                          <w:rFonts w:ascii="Frutiger LT Arabic 55 Roman" w:hAnsi="Frutiger LT Arabic 55 Roman" w:cs="Frutiger LT Arabic 55 Roma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</w:pPr>
                      <w:r w:rsidRPr="00137EB1">
                        <w:rPr>
                          <w:rFonts w:ascii="Frutiger LT Arabic 55 Roman" w:hAnsi="Frutiger LT Arabic 55 Roman" w:cs="Frutiger LT Arabic 55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>نموذج تقرير إنجاز الخطة التشغيلية السنوية</w:t>
                      </w:r>
                      <w:r>
                        <w:rPr>
                          <w:rFonts w:ascii="Frutiger LT Arabic 55 Roman" w:hAnsi="Frutiger LT Arabic 55 Roman" w:cs="Frutiger LT Arabic 55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="00A7157A" w:rsidRPr="0080750A">
                        <w:rPr>
                          <w:rFonts w:ascii="Frutiger LT Arabic 55 Roman" w:hAnsi="Frutiger LT Arabic 55 Roman" w:cs="Frutiger LT Arabic 55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لـ </w:t>
                      </w:r>
                      <w:r w:rsidRPr="0080750A">
                        <w:rPr>
                          <w:rFonts w:ascii="Frutiger LT Arabic 55 Roman" w:hAnsi="Frutiger LT Arabic 55 Roman" w:cs="Frutiger LT Arabic 55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>[اسم العمادة /الإدارة]</w:t>
                      </w:r>
                    </w:p>
                    <w:p w14:paraId="6C68947E" w14:textId="77777777" w:rsidR="00137EB1" w:rsidRPr="0080750A" w:rsidRDefault="00137EB1" w:rsidP="00137EB1">
                      <w:pPr>
                        <w:bidi/>
                        <w:jc w:val="center"/>
                        <w:rPr>
                          <w:rFonts w:ascii="Frutiger LT Arabic 55 Roman" w:hAnsi="Frutiger LT Arabic 55 Roman" w:cs="Frutiger LT Arabic 55 Roma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</w:pPr>
                    </w:p>
                    <w:p w14:paraId="594C084C" w14:textId="19FED2D5" w:rsidR="00F63C34" w:rsidRPr="004D036E" w:rsidRDefault="00137EB1" w:rsidP="00F63C34">
                      <w:pPr>
                        <w:bidi/>
                        <w:jc w:val="center"/>
                        <w:rPr>
                          <w:rFonts w:ascii="Frutiger LT Arabic 55 Roman" w:hAnsi="Frutiger LT Arabic 55 Roman" w:cs="Frutiger LT Arabic 55 Roman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</w:pPr>
                      <w:r w:rsidRPr="0080750A">
                        <w:rPr>
                          <w:rFonts w:ascii="Frutiger LT Arabic 55 Roman" w:hAnsi="Frutiger LT Arabic 55 Roman" w:cs="Frutiger LT Arabic 55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>وكالة ..............</w:t>
                      </w:r>
                      <w:r>
                        <w:rPr>
                          <w:rFonts w:ascii="Frutiger LT Arabic 55 Roman" w:hAnsi="Frutiger LT Arabic 55 Roman" w:cs="Frutiger LT Arabic 55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14:paraId="6DAA7ABA" w14:textId="77777777" w:rsidR="00137EB1" w:rsidRPr="004D036E" w:rsidRDefault="00137EB1" w:rsidP="00137EB1">
                      <w:pPr>
                        <w:bidi/>
                        <w:jc w:val="center"/>
                        <w:rPr>
                          <w:rFonts w:ascii="Frutiger LT Arabic 55 Roman" w:hAnsi="Frutiger LT Arabic 55 Roman" w:cs="Frutiger LT Arabic 55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E00B6">
        <w:rPr>
          <w:noProof/>
          <w:color w:val="000063"/>
          <w:sz w:val="22"/>
          <w:szCs w:val="22"/>
          <w14:ligatures w14:val="standardContextual"/>
        </w:rPr>
        <w:t xml:space="preserve"> </w:t>
      </w:r>
      <w:r w:rsidR="00137EB1" w:rsidRPr="002E00B6">
        <w:rPr>
          <w:noProof/>
          <w:color w:val="000063"/>
          <w:sz w:val="22"/>
          <w:szCs w:val="22"/>
        </w:rPr>
        <w:softHyphen/>
      </w:r>
      <w:r w:rsidR="00137EB1" w:rsidRPr="002E00B6">
        <w:rPr>
          <w:noProof/>
          <w:color w:val="000063"/>
          <w:sz w:val="22"/>
          <w:szCs w:val="22"/>
        </w:rPr>
        <w:softHyphen/>
      </w:r>
      <w:r w:rsidR="00137EB1" w:rsidRPr="002E00B6">
        <w:rPr>
          <w:noProof/>
          <w:color w:val="000063"/>
          <w:sz w:val="22"/>
          <w:szCs w:val="22"/>
        </w:rPr>
        <w:softHyphen/>
      </w:r>
    </w:p>
    <w:p w14:paraId="0BA71841" w14:textId="101C9A51" w:rsidR="00137EB1" w:rsidRPr="002E00B6" w:rsidRDefault="00137EB1" w:rsidP="002E00B6">
      <w:pPr>
        <w:tabs>
          <w:tab w:val="left" w:pos="2366"/>
        </w:tabs>
        <w:bidi/>
        <w:spacing w:line="480" w:lineRule="auto"/>
        <w:rPr>
          <w:color w:val="000063"/>
          <w:sz w:val="22"/>
          <w:szCs w:val="22"/>
        </w:rPr>
      </w:pPr>
      <w:r w:rsidRPr="002E00B6">
        <w:rPr>
          <w:color w:val="000063"/>
          <w:sz w:val="22"/>
          <w:szCs w:val="22"/>
        </w:rPr>
        <w:tab/>
      </w:r>
    </w:p>
    <w:p w14:paraId="245A3A2D" w14:textId="6A3F7B96" w:rsidR="00137EB1" w:rsidRPr="002E00B6" w:rsidRDefault="00137EB1" w:rsidP="002E00B6">
      <w:pPr>
        <w:bidi/>
        <w:spacing w:line="480" w:lineRule="auto"/>
        <w:rPr>
          <w:color w:val="000063"/>
          <w:sz w:val="22"/>
          <w:szCs w:val="22"/>
        </w:rPr>
      </w:pPr>
      <w:r w:rsidRPr="002E00B6">
        <w:rPr>
          <w:color w:val="000063"/>
          <w:sz w:val="22"/>
          <w:szCs w:val="22"/>
        </w:rPr>
        <w:fldChar w:fldCharType="begin"/>
      </w:r>
      <w:r w:rsidRPr="002E00B6">
        <w:rPr>
          <w:color w:val="000063"/>
          <w:sz w:val="22"/>
          <w:szCs w:val="22"/>
        </w:rPr>
        <w:instrText xml:space="preserve"> INCLUDEPICTURE "https://lumirental.com/wp-content/themes/lumirental/assets/images/logo.svg" \* MERGEFORMATINET </w:instrText>
      </w:r>
      <w:r w:rsidRPr="002E00B6">
        <w:rPr>
          <w:color w:val="000063"/>
          <w:sz w:val="22"/>
          <w:szCs w:val="22"/>
        </w:rPr>
        <w:fldChar w:fldCharType="separate"/>
      </w:r>
      <w:r w:rsidRPr="002E00B6">
        <w:rPr>
          <w:noProof/>
          <w:color w:val="000063"/>
          <w:sz w:val="22"/>
          <w:szCs w:val="22"/>
        </w:rPr>
        <mc:AlternateContent>
          <mc:Choice Requires="wps">
            <w:drawing>
              <wp:inline distT="0" distB="0" distL="0" distR="0" wp14:anchorId="57F06D3D" wp14:editId="3D9BADDA">
                <wp:extent cx="309245" cy="309245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CF205D" id="Rectangle 6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t+0gEAAJ4DAAAOAAAAZHJzL2Uyb0RvYy54bWysU9uO0zAQfUfiHyy/06SlC2zUdLXa1SKk&#13;&#10;5SItfIDr2IlF4jEzbtPy9YydblvgDfFizcU5c+b4ZHWzH3qxM0gOfC3ns1IK4zU0zre1/Pb14dU7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AaTnt+0gEAAJ4D&#13;&#10;AAAOAAAAAAAAAAAAAAAAAC4CAABkcnMvZTJvRG9jLnhtbFBLAQItABQABgAIAAAAIQAwl8FX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2E00B6">
        <w:rPr>
          <w:color w:val="000063"/>
          <w:sz w:val="22"/>
          <w:szCs w:val="22"/>
        </w:rPr>
        <w:fldChar w:fldCharType="end"/>
      </w:r>
    </w:p>
    <w:p w14:paraId="34768B8B" w14:textId="478685C4" w:rsidR="00137EB1" w:rsidRPr="002E00B6" w:rsidRDefault="00137EB1" w:rsidP="002E00B6">
      <w:pPr>
        <w:bidi/>
        <w:spacing w:line="480" w:lineRule="auto"/>
        <w:rPr>
          <w:color w:val="000063"/>
          <w:sz w:val="22"/>
          <w:szCs w:val="22"/>
        </w:rPr>
      </w:pPr>
    </w:p>
    <w:p w14:paraId="42D41A01" w14:textId="77777777" w:rsidR="00137EB1" w:rsidRPr="002E00B6" w:rsidRDefault="00137EB1" w:rsidP="002E00B6">
      <w:pPr>
        <w:bidi/>
        <w:spacing w:line="480" w:lineRule="auto"/>
        <w:rPr>
          <w:color w:val="000063"/>
          <w:sz w:val="22"/>
          <w:szCs w:val="22"/>
        </w:rPr>
      </w:pPr>
    </w:p>
    <w:p w14:paraId="5DF66F47" w14:textId="77777777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5217EB9B" w14:textId="77777777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7AB679F6" w14:textId="77777777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4571DEB5" w14:textId="77777777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3C79A7D6" w14:textId="6A603F28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22288DAB" w14:textId="1F12D465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7013F8A3" w14:textId="77777777" w:rsidR="00624459" w:rsidRPr="002E00B6" w:rsidRDefault="00624459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</w:p>
    <w:p w14:paraId="3A3D5E31" w14:textId="4CAEFC5A" w:rsidR="00137EB1" w:rsidRPr="002E00B6" w:rsidRDefault="00137EB1" w:rsidP="002E00B6">
      <w:pPr>
        <w:bidi/>
        <w:spacing w:line="480" w:lineRule="auto"/>
        <w:rPr>
          <w:rFonts w:ascii="Loew Next Arabic Heavy" w:hAnsi="Loew Next Arabic Heavy" w:cs="Loew Next Arabic Heavy"/>
          <w:color w:val="00D3FE"/>
          <w:rtl/>
        </w:rPr>
      </w:pPr>
      <w:r w:rsidRPr="002E00B6">
        <w:rPr>
          <w:noProof/>
          <w:color w:val="000063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1702B" wp14:editId="048317D5">
                <wp:simplePos x="0" y="0"/>
                <wp:positionH relativeFrom="margin">
                  <wp:posOffset>1751965</wp:posOffset>
                </wp:positionH>
                <wp:positionV relativeFrom="margin">
                  <wp:posOffset>6379320</wp:posOffset>
                </wp:positionV>
                <wp:extent cx="2409245" cy="1423283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245" cy="1423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1D864" w14:textId="77777777" w:rsidR="00137EB1" w:rsidRPr="00B22490" w:rsidRDefault="00137EB1" w:rsidP="00137EB1">
                            <w:pPr>
                              <w:bidi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B22490">
                              <w:rPr>
                                <w:rFonts w:ascii="Frutiger LT Arabic 45 Light" w:eastAsiaTheme="majorEastAsia" w:hAnsi="Frutiger LT Arabic 45 Light" w:cs="Frutiger LT Arabic 45 Light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عمادة التطوير والجودة</w:t>
                            </w:r>
                          </w:p>
                          <w:p w14:paraId="72272E52" w14:textId="77777777" w:rsidR="00137EB1" w:rsidRPr="00B22490" w:rsidRDefault="00137EB1" w:rsidP="00137EB1">
                            <w:pPr>
                              <w:bidi/>
                              <w:jc w:val="center"/>
                              <w:rPr>
                                <w:rFonts w:ascii="Frutiger LT Arabic 45 Light" w:eastAsiaTheme="majorEastAsia" w:hAnsi="Frutiger LT Arabic 45 Light" w:cs="Frutiger LT Arabic 45 Ligh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B22490">
                              <w:rPr>
                                <w:rFonts w:ascii="Frutiger LT Arabic 45 Light" w:eastAsiaTheme="majorEastAsia" w:hAnsi="Frutiger LT Arabic 45 Light" w:cs="Frutiger LT Arabic 45 Light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2023</w:t>
                            </w:r>
                          </w:p>
                          <w:p w14:paraId="6428F041" w14:textId="77777777" w:rsidR="00137EB1" w:rsidRPr="00B22490" w:rsidRDefault="00137EB1" w:rsidP="00137EB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ascii="Frutiger LT Arabic 65 Bold" w:eastAsiaTheme="majorEastAsia" w:hAnsi="Frutiger LT Arabic 65 Bold" w:cs="Frutiger LT Arabic 65 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195E02F" w14:textId="77777777" w:rsidR="00137EB1" w:rsidRPr="00B22490" w:rsidRDefault="00137EB1" w:rsidP="00137EB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eastAsiaTheme="majorEastAsia" w:cs="Loew Next Arabic Medium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DC61423" w14:textId="77777777" w:rsidR="00137EB1" w:rsidRPr="00B22490" w:rsidRDefault="00137EB1" w:rsidP="00137EB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eastAsiaTheme="majorEastAsia" w:cs="Loew Next Arabic Medium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2FF4ADE" w14:textId="77777777" w:rsidR="00137EB1" w:rsidRPr="00B22490" w:rsidRDefault="00137EB1" w:rsidP="00137EB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eastAsiaTheme="majorEastAsia" w:cs="Loew Next Arabic Medium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702B" id="Text Box 41" o:spid="_x0000_s1028" type="#_x0000_t202" style="position:absolute;left:0;text-align:left;margin-left:137.95pt;margin-top:502.3pt;width:189.7pt;height:11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" filled="f" stroked="f" strokeweight=".5pt">
                <v:textbox>
                  <w:txbxContent>
                    <w:p w14:paraId="2C91D864" w14:textId="77777777" w:rsidR="00137EB1" w:rsidRPr="00B22490" w:rsidRDefault="00137EB1" w:rsidP="00137EB1">
                      <w:pPr>
                        <w:bidi/>
                        <w:jc w:val="center"/>
                        <w:rPr>
                          <w:rFonts w:ascii="Frutiger LT Arabic 45 Light" w:eastAsiaTheme="majorEastAsia" w:hAnsi="Frutiger LT Arabic 45 Light" w:cs="Frutiger LT Arabic 45 Light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B22490">
                        <w:rPr>
                          <w:rFonts w:ascii="Frutiger LT Arabic 45 Light" w:eastAsiaTheme="majorEastAsia" w:hAnsi="Frutiger LT Arabic 45 Light" w:cs="Frutiger LT Arabic 45 Light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عمادة التطوير والجودة</w:t>
                      </w:r>
                    </w:p>
                    <w:p w14:paraId="72272E52" w14:textId="77777777" w:rsidR="00137EB1" w:rsidRPr="00B22490" w:rsidRDefault="00137EB1" w:rsidP="00137EB1">
                      <w:pPr>
                        <w:bidi/>
                        <w:jc w:val="center"/>
                        <w:rPr>
                          <w:rFonts w:ascii="Frutiger LT Arabic 45 Light" w:eastAsiaTheme="majorEastAsia" w:hAnsi="Frutiger LT Arabic 45 Light" w:cs="Frutiger LT Arabic 45 Light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B22490">
                        <w:rPr>
                          <w:rFonts w:ascii="Frutiger LT Arabic 45 Light" w:eastAsiaTheme="majorEastAsia" w:hAnsi="Frutiger LT Arabic 45 Light" w:cs="Frutiger LT Arabic 45 Light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2023</w:t>
                      </w:r>
                    </w:p>
                    <w:p w14:paraId="6428F041" w14:textId="77777777" w:rsidR="00137EB1" w:rsidRPr="00B22490" w:rsidRDefault="00137EB1" w:rsidP="00137EB1">
                      <w:pPr>
                        <w:bidi/>
                        <w:spacing w:line="360" w:lineRule="auto"/>
                        <w:jc w:val="center"/>
                        <w:rPr>
                          <w:rFonts w:ascii="Frutiger LT Arabic 65 Bold" w:eastAsiaTheme="majorEastAsia" w:hAnsi="Frutiger LT Arabic 65 Bold" w:cs="Frutiger LT Arabic 65 Bold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</w:p>
                    <w:p w14:paraId="1195E02F" w14:textId="77777777" w:rsidR="00137EB1" w:rsidRPr="00B22490" w:rsidRDefault="00137EB1" w:rsidP="00137EB1">
                      <w:pPr>
                        <w:bidi/>
                        <w:spacing w:line="360" w:lineRule="auto"/>
                        <w:jc w:val="center"/>
                        <w:rPr>
                          <w:rFonts w:eastAsiaTheme="majorEastAsia" w:cs="Loew Next Arabic Medium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DC61423" w14:textId="77777777" w:rsidR="00137EB1" w:rsidRPr="00B22490" w:rsidRDefault="00137EB1" w:rsidP="00137EB1">
                      <w:pPr>
                        <w:bidi/>
                        <w:spacing w:line="360" w:lineRule="auto"/>
                        <w:jc w:val="center"/>
                        <w:rPr>
                          <w:rFonts w:eastAsiaTheme="majorEastAsia" w:cs="Loew Next Arabic Medium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</w:p>
                    <w:p w14:paraId="72FF4ADE" w14:textId="77777777" w:rsidR="00137EB1" w:rsidRPr="00B22490" w:rsidRDefault="00137EB1" w:rsidP="00137EB1">
                      <w:pPr>
                        <w:bidi/>
                        <w:spacing w:line="360" w:lineRule="auto"/>
                        <w:jc w:val="center"/>
                        <w:rPr>
                          <w:rFonts w:eastAsiaTheme="majorEastAsia" w:cs="Loew Next Arabic Medium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bookmarkStart w:id="0" w:name="_Toc161713646" w:displacedByCustomXml="next"/>
    <w:bookmarkStart w:id="1" w:name="_Toc164605598" w:displacedByCustomXml="next"/>
    <w:sdt>
      <w:sdtPr>
        <w:rPr>
          <w:rFonts w:ascii="Frutiger LT Arabic 55 Roman" w:eastAsia="Times New Roman" w:hAnsi="Frutiger LT Arabic 55 Roman" w:cs="Frutiger LT Arabic 55 Roman" w:hint="cs"/>
          <w:color w:val="1FCFCA"/>
          <w:sz w:val="24"/>
          <w:szCs w:val="24"/>
          <w:rtl/>
        </w:rPr>
        <w:id w:val="22049088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hint="default"/>
          <w:noProof/>
          <w:color w:val="auto"/>
        </w:rPr>
      </w:sdtEndPr>
      <w:sdtContent>
        <w:p w14:paraId="6ED3C779" w14:textId="77777777" w:rsidR="002E00B6" w:rsidRPr="002E00B6" w:rsidRDefault="00137EB1" w:rsidP="002E00B6">
          <w:pPr>
            <w:pStyle w:val="Heading2"/>
            <w:bidi/>
            <w:spacing w:before="0"/>
            <w:jc w:val="both"/>
            <w:textAlignment w:val="baseline"/>
            <w:rPr>
              <w:noProof/>
            </w:rPr>
          </w:pPr>
          <w:r w:rsidRPr="002E00B6">
            <w:rPr>
              <w:rFonts w:ascii="Frutiger LT Arabic 55 Roman" w:hAnsi="Frutiger LT Arabic 55 Roman" w:cs="Frutiger LT Arabic 55 Roman" w:hint="cs"/>
              <w:color w:val="1FCFCA"/>
              <w:rtl/>
            </w:rPr>
            <w:t>فهرس المحتويات</w:t>
          </w:r>
          <w:bookmarkEnd w:id="1"/>
          <w:bookmarkEnd w:id="0"/>
          <w:r w:rsidRPr="002E00B6">
            <w:rPr>
              <w:rFonts w:ascii="Frutiger LT Arabic 45 Light" w:hAnsi="Frutiger LT Arabic 45 Light" w:cs="Frutiger LT Arabic 45 Light" w:hint="cs"/>
              <w:sz w:val="22"/>
              <w:szCs w:val="26"/>
            </w:rPr>
            <w:fldChar w:fldCharType="begin"/>
          </w:r>
          <w:r w:rsidRPr="002E00B6">
            <w:rPr>
              <w:rFonts w:ascii="Frutiger LT Arabic 45 Light" w:hAnsi="Frutiger LT Arabic 45 Light" w:cs="Frutiger LT Arabic 45 Light" w:hint="cs"/>
            </w:rPr>
            <w:instrText xml:space="preserve"> TOC \o "1-3" \h \z \u </w:instrText>
          </w:r>
          <w:r w:rsidRPr="002E00B6">
            <w:rPr>
              <w:rFonts w:ascii="Frutiger LT Arabic 45 Light" w:hAnsi="Frutiger LT Arabic 45 Light" w:cs="Frutiger LT Arabic 45 Light" w:hint="cs"/>
              <w:sz w:val="22"/>
              <w:szCs w:val="26"/>
            </w:rPr>
            <w:fldChar w:fldCharType="separate"/>
          </w:r>
        </w:p>
        <w:p w14:paraId="1E628E48" w14:textId="5532ACA9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598" w:history="1">
            <w:r w:rsidR="002E00B6" w:rsidRPr="002E00B6">
              <w:rPr>
                <w:rStyle w:val="Hyperlink"/>
                <w:rFonts w:ascii="Frutiger LT Arabic 55 Roman" w:hAnsi="Frutiger LT Arabic 55 Roman" w:cs="Frutiger LT Arabic 55 Roman" w:hint="eastAsia"/>
                <w:b w:val="0"/>
                <w:bCs w:val="0"/>
                <w:noProof/>
                <w:rtl/>
              </w:rPr>
              <w:t>فهرس</w:t>
            </w:r>
            <w:r w:rsidR="002E00B6" w:rsidRPr="002E00B6">
              <w:rPr>
                <w:rStyle w:val="Hyperlink"/>
                <w:rFonts w:ascii="Frutiger LT Arabic 55 Roman" w:hAnsi="Frutiger LT Arabic 55 Roman" w:cs="Frutiger LT Arabic 55 Roman"/>
                <w:b w:val="0"/>
                <w:bCs w:val="0"/>
                <w:noProof/>
                <w:rtl/>
              </w:rPr>
              <w:t xml:space="preserve"> </w:t>
            </w:r>
            <w:r w:rsidR="002E00B6" w:rsidRPr="002E00B6">
              <w:rPr>
                <w:rStyle w:val="Hyperlink"/>
                <w:rFonts w:ascii="Frutiger LT Arabic 55 Roman" w:hAnsi="Frutiger LT Arabic 55 Roman" w:cs="Frutiger LT Arabic 55 Roman" w:hint="eastAsia"/>
                <w:b w:val="0"/>
                <w:bCs w:val="0"/>
                <w:noProof/>
                <w:rtl/>
              </w:rPr>
              <w:t>المحتويات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_Toc164605598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2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5F929F6" w14:textId="0155449D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599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معلومات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أساسية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_Toc164605599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3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2CB98FD" w14:textId="2D613146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600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الأهداف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التشغيلية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للجهة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_Toc164605600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4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7B8D47C" w14:textId="1011AA19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601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مؤشرات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الأداء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_Toc164605601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5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8BC8A30" w14:textId="507A8958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602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الإنجازات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والأنشطة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والمبادرات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المُنفذة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_Toc164605602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7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0E4EEC" w14:textId="0E77954D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603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نتائج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المراجعة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الدورية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_Toc164605603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7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3F67466" w14:textId="7ABCDF95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604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مستويات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إنجاز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الأهداف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التشغيلية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_Toc164605604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8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0DC3D87" w14:textId="79DEBB96" w:rsidR="002E00B6" w:rsidRPr="002E00B6" w:rsidRDefault="00000000" w:rsidP="002E00B6">
          <w:pPr>
            <w:pStyle w:val="TOC2"/>
            <w:tabs>
              <w:tab w:val="right" w:leader="dot" w:pos="13950"/>
            </w:tabs>
            <w:bidi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4605605" w:history="1"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خطط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/>
                <w:b w:val="0"/>
                <w:bCs w:val="0"/>
                <w:noProof/>
                <w:bdr w:val="none" w:sz="0" w:space="0" w:color="auto" w:frame="1"/>
                <w:rtl/>
              </w:rPr>
              <w:t xml:space="preserve"> </w:t>
            </w:r>
            <w:r w:rsidR="002E00B6" w:rsidRPr="002E00B6">
              <w:rPr>
                <w:rStyle w:val="Hyperlink"/>
                <w:rFonts w:ascii="ArbFONTS-Droid-Arabic-Kufi-1" w:hAnsi="ArbFONTS-Droid-Arabic-Kufi-1" w:cs="Frutiger LT Arabic 55 Roman" w:hint="eastAsia"/>
                <w:b w:val="0"/>
                <w:bCs w:val="0"/>
                <w:noProof/>
                <w:bdr w:val="none" w:sz="0" w:space="0" w:color="auto" w:frame="1"/>
                <w:rtl/>
              </w:rPr>
              <w:t>التحسين</w:t>
            </w:r>
            <w:r w:rsidR="002E00B6" w:rsidRPr="002E00B6">
              <w:rPr>
                <w:b w:val="0"/>
                <w:bCs w:val="0"/>
                <w:noProof/>
                <w:webHidden/>
              </w:rPr>
              <w:tab/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begin"/>
            </w:r>
            <w:r w:rsidR="002E00B6" w:rsidRPr="002E00B6">
              <w:rPr>
                <w:b w:val="0"/>
                <w:bCs w:val="0"/>
                <w:noProof/>
                <w:webHidden/>
              </w:rPr>
              <w:instrText xml:space="preserve"> PAGEREF _Toc164605605 \h </w:instrText>
            </w:r>
            <w:r w:rsidR="002E00B6" w:rsidRPr="002E00B6">
              <w:rPr>
                <w:b w:val="0"/>
                <w:bCs w:val="0"/>
                <w:noProof/>
                <w:webHidden/>
              </w:rPr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separate"/>
            </w:r>
            <w:r w:rsidR="002E00B6" w:rsidRPr="002E00B6">
              <w:rPr>
                <w:b w:val="0"/>
                <w:bCs w:val="0"/>
                <w:noProof/>
                <w:webHidden/>
              </w:rPr>
              <w:t>9</w:t>
            </w:r>
            <w:r w:rsidR="002E00B6" w:rsidRPr="002E00B6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6B642FC" w14:textId="3D9D4D7F" w:rsidR="00137EB1" w:rsidRPr="002E00B6" w:rsidRDefault="00137EB1" w:rsidP="002E00B6">
          <w:pPr>
            <w:bidi/>
          </w:pPr>
          <w:r w:rsidRPr="002E00B6">
            <w:rPr>
              <w:rFonts w:ascii="Frutiger LT Arabic 45 Light" w:hAnsi="Frutiger LT Arabic 45 Light" w:cs="Frutiger LT Arabic 45 Light" w:hint="cs"/>
              <w:noProof/>
            </w:rPr>
            <w:fldChar w:fldCharType="end"/>
          </w:r>
        </w:p>
      </w:sdtContent>
    </w:sdt>
    <w:p w14:paraId="49164664" w14:textId="77777777" w:rsidR="00137EB1" w:rsidRPr="002E00B6" w:rsidRDefault="00137EB1" w:rsidP="002E00B6">
      <w:pPr>
        <w:bidi/>
        <w:rPr>
          <w:rtl/>
        </w:rPr>
      </w:pPr>
    </w:p>
    <w:p w14:paraId="76975709" w14:textId="77777777" w:rsidR="00137EB1" w:rsidRPr="002E00B6" w:rsidRDefault="00137EB1" w:rsidP="002E00B6">
      <w:pPr>
        <w:bidi/>
        <w:rPr>
          <w:rtl/>
        </w:rPr>
      </w:pPr>
    </w:p>
    <w:p w14:paraId="336133CB" w14:textId="77777777" w:rsidR="00624459" w:rsidRPr="002E00B6" w:rsidRDefault="00624459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752C720B" w14:textId="77777777" w:rsidR="001A22D5" w:rsidRPr="002E00B6" w:rsidRDefault="001A22D5" w:rsidP="002E00B6">
      <w:pPr>
        <w:bidi/>
        <w:rPr>
          <w:rtl/>
        </w:rPr>
      </w:pPr>
    </w:p>
    <w:p w14:paraId="7A3CC4B8" w14:textId="77777777" w:rsidR="001A22D5" w:rsidRPr="002E00B6" w:rsidRDefault="001A22D5" w:rsidP="002E00B6">
      <w:pPr>
        <w:bidi/>
        <w:rPr>
          <w:rtl/>
        </w:rPr>
      </w:pPr>
    </w:p>
    <w:p w14:paraId="72800114" w14:textId="77777777" w:rsidR="001A22D5" w:rsidRPr="002E00B6" w:rsidRDefault="001A22D5" w:rsidP="002E00B6">
      <w:pPr>
        <w:bidi/>
        <w:rPr>
          <w:rtl/>
        </w:rPr>
      </w:pPr>
    </w:p>
    <w:p w14:paraId="2F0A9AA3" w14:textId="77777777" w:rsidR="001A22D5" w:rsidRPr="002E00B6" w:rsidRDefault="001A22D5" w:rsidP="002E00B6">
      <w:pPr>
        <w:bidi/>
        <w:rPr>
          <w:rtl/>
        </w:rPr>
      </w:pPr>
    </w:p>
    <w:p w14:paraId="5F23949F" w14:textId="77777777" w:rsidR="001A22D5" w:rsidRPr="002E00B6" w:rsidRDefault="001A22D5" w:rsidP="002E00B6">
      <w:pPr>
        <w:bidi/>
        <w:rPr>
          <w:rtl/>
        </w:rPr>
      </w:pPr>
    </w:p>
    <w:bookmarkStart w:id="2" w:name="_Toc164605599"/>
    <w:p w14:paraId="20EFD090" w14:textId="524EC826" w:rsidR="00C71E89" w:rsidRPr="002E00B6" w:rsidRDefault="00C71E89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  <w:r w:rsidRPr="002E00B6">
        <w:rPr>
          <w:rStyle w:val="Strong"/>
          <w:b w:val="0"/>
          <w:bCs w:val="0"/>
          <w:noProof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3FA1B4" wp14:editId="153D91A9">
                <wp:simplePos x="0" y="0"/>
                <wp:positionH relativeFrom="column">
                  <wp:posOffset>5730875</wp:posOffset>
                </wp:positionH>
                <wp:positionV relativeFrom="paragraph">
                  <wp:posOffset>251037</wp:posOffset>
                </wp:positionV>
                <wp:extent cx="3077845" cy="179614"/>
                <wp:effectExtent l="0" t="0" r="0" b="0"/>
                <wp:wrapNone/>
                <wp:docPr id="812812450" name="Rectangle 81281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845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71131" id="Rectangle 812812450" o:spid="_x0000_s1026" style="position:absolute;margin-left:451.25pt;margin-top:19.75pt;width:242.35pt;height:1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" fillcolor="#cfd2d3" stroked="f" strokeweight="1pt">
                <v:fill opacity="26985f"/>
              </v:rect>
            </w:pict>
          </mc:Fallback>
        </mc:AlternateContent>
      </w:r>
      <w:r w:rsidRPr="002E00B6">
        <w:rPr>
          <w:rStyle w:val="Strong"/>
          <w:rFonts w:ascii="ArbFONTS-Droid-Arabic-Kufi-1" w:hAnsi="ArbFONTS-Droid-Arabic-Kufi-1" w:cs="Frutiger LT Arabic 55 Roman" w:hint="cs"/>
          <w:b w:val="0"/>
          <w:bCs w:val="0"/>
          <w:color w:val="1DCFCA"/>
          <w:szCs w:val="36"/>
          <w:bdr w:val="none" w:sz="0" w:space="0" w:color="auto" w:frame="1"/>
          <w:rtl/>
        </w:rPr>
        <w:t>معلومات أساسية</w:t>
      </w:r>
      <w:bookmarkEnd w:id="2"/>
    </w:p>
    <w:p w14:paraId="2B20F4DD" w14:textId="77777777" w:rsidR="00C71E89" w:rsidRPr="002E00B6" w:rsidRDefault="00C71E89" w:rsidP="002E00B6">
      <w:pPr>
        <w:bidi/>
        <w:rPr>
          <w:rtl/>
        </w:rPr>
      </w:pPr>
    </w:p>
    <w:tbl>
      <w:tblPr>
        <w:tblStyle w:val="TableGrid"/>
        <w:bidiVisual/>
        <w:tblW w:w="8230" w:type="dxa"/>
        <w:tblInd w:w="-5" w:type="dxa"/>
        <w:tblLook w:val="04A0" w:firstRow="1" w:lastRow="0" w:firstColumn="1" w:lastColumn="0" w:noHBand="0" w:noVBand="1"/>
      </w:tblPr>
      <w:tblGrid>
        <w:gridCol w:w="3980"/>
        <w:gridCol w:w="4250"/>
      </w:tblGrid>
      <w:tr w:rsidR="00C71E89" w:rsidRPr="002E00B6" w14:paraId="298ED138" w14:textId="77777777" w:rsidTr="000036FA">
        <w:trPr>
          <w:trHeight w:val="459"/>
        </w:trPr>
        <w:tc>
          <w:tcPr>
            <w:tcW w:w="3980" w:type="dxa"/>
            <w:shd w:val="clear" w:color="auto" w:fill="83CAEB" w:themeFill="accent1" w:themeFillTint="66"/>
          </w:tcPr>
          <w:p w14:paraId="2A5E7FE1" w14:textId="79C9A813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 xml:space="preserve">اسم الجهة </w:t>
            </w:r>
          </w:p>
        </w:tc>
        <w:tc>
          <w:tcPr>
            <w:tcW w:w="4250" w:type="dxa"/>
            <w:shd w:val="clear" w:color="auto" w:fill="E8E8E8" w:themeFill="background2"/>
          </w:tcPr>
          <w:p w14:paraId="065C9A0E" w14:textId="77777777" w:rsidR="00C71E89" w:rsidRPr="002E00B6" w:rsidRDefault="00C71E89" w:rsidP="002E00B6">
            <w:pPr>
              <w:bidi/>
              <w:jc w:val="center"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</w:p>
        </w:tc>
      </w:tr>
      <w:tr w:rsidR="00C71E89" w:rsidRPr="002E00B6" w14:paraId="30C176E7" w14:textId="77777777" w:rsidTr="000036FA">
        <w:trPr>
          <w:trHeight w:val="447"/>
        </w:trPr>
        <w:tc>
          <w:tcPr>
            <w:tcW w:w="3980" w:type="dxa"/>
            <w:shd w:val="clear" w:color="auto" w:fill="83CAEB" w:themeFill="accent1" w:themeFillTint="66"/>
          </w:tcPr>
          <w:p w14:paraId="66FD2BC8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الفترة الزمنية للخطة</w:t>
            </w:r>
          </w:p>
        </w:tc>
        <w:tc>
          <w:tcPr>
            <w:tcW w:w="4250" w:type="dxa"/>
            <w:shd w:val="clear" w:color="auto" w:fill="E8E8E8" w:themeFill="background2"/>
          </w:tcPr>
          <w:p w14:paraId="19857AB7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 xml:space="preserve">من                           إلى </w:t>
            </w:r>
          </w:p>
        </w:tc>
      </w:tr>
      <w:tr w:rsidR="00C71E89" w:rsidRPr="002E00B6" w14:paraId="2D978AC5" w14:textId="77777777" w:rsidTr="000036FA">
        <w:trPr>
          <w:trHeight w:val="459"/>
        </w:trPr>
        <w:tc>
          <w:tcPr>
            <w:tcW w:w="3980" w:type="dxa"/>
            <w:shd w:val="clear" w:color="auto" w:fill="83CAEB" w:themeFill="accent1" w:themeFillTint="66"/>
          </w:tcPr>
          <w:p w14:paraId="08FB4D25" w14:textId="22779466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 xml:space="preserve">تاريخ </w:t>
            </w:r>
            <w:r w:rsidR="00F63C34" w:rsidRPr="00A7157A">
              <w:rPr>
                <w:rFonts w:ascii="Frutiger LT Arabic 55 Roman" w:hAnsi="Frutiger LT Arabic 55 Roman" w:cs="Frutiger LT Arabic 55 Roman" w:hint="cs"/>
                <w:rtl/>
              </w:rPr>
              <w:t>إ</w:t>
            </w:r>
            <w:r w:rsidRPr="00A7157A">
              <w:rPr>
                <w:rFonts w:ascii="Frutiger LT Arabic 55 Roman" w:hAnsi="Frutiger LT Arabic 55 Roman" w:cs="Frutiger LT Arabic 55 Roman" w:hint="cs"/>
                <w:rtl/>
              </w:rPr>
              <w:t>عداد</w:t>
            </w:r>
            <w:r w:rsidRPr="002E00B6">
              <w:rPr>
                <w:rFonts w:ascii="Frutiger LT Arabic 55 Roman" w:hAnsi="Frutiger LT Arabic 55 Roman" w:cs="Frutiger LT Arabic 55 Roman" w:hint="cs"/>
                <w:rtl/>
              </w:rPr>
              <w:t xml:space="preserve"> التقرير</w:t>
            </w:r>
          </w:p>
        </w:tc>
        <w:tc>
          <w:tcPr>
            <w:tcW w:w="4250" w:type="dxa"/>
            <w:shd w:val="clear" w:color="auto" w:fill="E8E8E8" w:themeFill="background2"/>
          </w:tcPr>
          <w:p w14:paraId="2BCB3406" w14:textId="77777777" w:rsidR="00C71E89" w:rsidRPr="002E00B6" w:rsidRDefault="00C71E89" w:rsidP="002E00B6">
            <w:pPr>
              <w:bidi/>
              <w:jc w:val="center"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  <w:tr w:rsidR="00C71E89" w:rsidRPr="002E00B6" w14:paraId="46F0C35E" w14:textId="77777777" w:rsidTr="000036FA">
        <w:trPr>
          <w:trHeight w:val="459"/>
        </w:trPr>
        <w:tc>
          <w:tcPr>
            <w:tcW w:w="3980" w:type="dxa"/>
            <w:shd w:val="clear" w:color="auto" w:fill="83CAEB" w:themeFill="accent1" w:themeFillTint="66"/>
          </w:tcPr>
          <w:p w14:paraId="29B37113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العام الأكاديمي للخطة المنجزة*</w:t>
            </w:r>
          </w:p>
        </w:tc>
        <w:tc>
          <w:tcPr>
            <w:tcW w:w="4250" w:type="dxa"/>
            <w:shd w:val="clear" w:color="auto" w:fill="E8E8E8" w:themeFill="background2"/>
          </w:tcPr>
          <w:p w14:paraId="6405A0A5" w14:textId="77777777" w:rsidR="00C71E89" w:rsidRPr="002E00B6" w:rsidRDefault="00C71E89" w:rsidP="002E00B6">
            <w:pPr>
              <w:bidi/>
              <w:jc w:val="center"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  <w:tr w:rsidR="00C71E89" w:rsidRPr="00A7157A" w14:paraId="012E28B0" w14:textId="77777777" w:rsidTr="000036FA">
        <w:trPr>
          <w:trHeight w:val="459"/>
        </w:trPr>
        <w:tc>
          <w:tcPr>
            <w:tcW w:w="3980" w:type="dxa"/>
            <w:shd w:val="clear" w:color="auto" w:fill="83CAEB" w:themeFill="accent1" w:themeFillTint="66"/>
          </w:tcPr>
          <w:p w14:paraId="1D83B66E" w14:textId="77777777" w:rsidR="00C71E89" w:rsidRPr="00A7157A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  <w:r w:rsidRPr="00A7157A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رابط الخطة التشغيلية المنجزة</w:t>
            </w:r>
          </w:p>
        </w:tc>
        <w:tc>
          <w:tcPr>
            <w:tcW w:w="4250" w:type="dxa"/>
            <w:shd w:val="clear" w:color="auto" w:fill="E8E8E8" w:themeFill="background2"/>
          </w:tcPr>
          <w:p w14:paraId="60FA6629" w14:textId="77777777" w:rsidR="00C71E89" w:rsidRPr="00A7157A" w:rsidRDefault="00C71E89" w:rsidP="002E00B6">
            <w:pPr>
              <w:bidi/>
              <w:jc w:val="center"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</w:tbl>
    <w:p w14:paraId="62DB89BA" w14:textId="7DD115EF" w:rsidR="00C71E89" w:rsidRPr="002E00B6" w:rsidRDefault="00C71E89" w:rsidP="002E00B6">
      <w:pPr>
        <w:bidi/>
        <w:rPr>
          <w:rFonts w:ascii="Frutiger LT Arabic 45 Light" w:hAnsi="Frutiger LT Arabic 45 Light" w:cs="Frutiger LT Arabic 45 Light"/>
          <w:sz w:val="16"/>
          <w:szCs w:val="16"/>
          <w:rtl/>
        </w:rPr>
      </w:pPr>
      <w:r w:rsidRPr="00A7157A">
        <w:rPr>
          <w:rFonts w:ascii="Frutiger LT Arabic 45 Light" w:hAnsi="Frutiger LT Arabic 45 Light" w:cs="Frutiger LT Arabic 45 Light" w:hint="cs"/>
          <w:sz w:val="16"/>
          <w:szCs w:val="16"/>
          <w:rtl/>
        </w:rPr>
        <w:t>* يتم إعداد هذا التقرير حول الخطة التشغيلية المنجزة سنوياً في نهاية كل سنة ميلادية</w:t>
      </w:r>
      <w:r w:rsidR="00A7157A">
        <w:rPr>
          <w:rFonts w:ascii="Frutiger LT Arabic 45 Light" w:hAnsi="Frutiger LT Arabic 45 Light" w:cs="Frutiger LT Arabic 45 Light" w:hint="cs"/>
          <w:sz w:val="16"/>
          <w:szCs w:val="16"/>
          <w:rtl/>
        </w:rPr>
        <w:t>/ أكاديمية</w:t>
      </w:r>
      <w:r w:rsidRPr="00A7157A">
        <w:rPr>
          <w:rFonts w:ascii="Frutiger LT Arabic 45 Light" w:hAnsi="Frutiger LT Arabic 45 Light" w:cs="Frutiger LT Arabic 45 Light" w:hint="cs"/>
          <w:sz w:val="16"/>
          <w:szCs w:val="16"/>
          <w:rtl/>
        </w:rPr>
        <w:t>.</w:t>
      </w:r>
    </w:p>
    <w:p w14:paraId="4D2F29CD" w14:textId="77777777" w:rsidR="00137EB1" w:rsidRPr="002E00B6" w:rsidRDefault="00137EB1" w:rsidP="002E00B6">
      <w:pPr>
        <w:bidi/>
        <w:rPr>
          <w:rFonts w:ascii="Frutiger LT Arabic 45 Light" w:hAnsi="Frutiger LT Arabic 45 Light" w:cs="Frutiger LT Arabic 45 Light"/>
          <w:rtl/>
        </w:rPr>
      </w:pPr>
    </w:p>
    <w:p w14:paraId="3FFD29FA" w14:textId="77777777" w:rsidR="00624459" w:rsidRPr="002E00B6" w:rsidRDefault="00624459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61D642CA" w14:textId="77777777" w:rsidR="00624459" w:rsidRPr="002E00B6" w:rsidRDefault="00624459" w:rsidP="002E00B6">
      <w:pPr>
        <w:bidi/>
        <w:rPr>
          <w:rtl/>
        </w:rPr>
      </w:pPr>
    </w:p>
    <w:p w14:paraId="1EE5CA87" w14:textId="77777777" w:rsidR="00624459" w:rsidRPr="002E00B6" w:rsidRDefault="00624459" w:rsidP="002E00B6">
      <w:pPr>
        <w:bidi/>
        <w:rPr>
          <w:rtl/>
        </w:rPr>
      </w:pPr>
    </w:p>
    <w:p w14:paraId="4EF85518" w14:textId="77777777" w:rsidR="00624459" w:rsidRPr="002E00B6" w:rsidRDefault="00624459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bookmarkStart w:id="3" w:name="_Toc164605600"/>
    <w:p w14:paraId="4C11865D" w14:textId="191ED5AF" w:rsidR="00C71E89" w:rsidRPr="002E00B6" w:rsidRDefault="00137EB1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  <w:r w:rsidRPr="002E00B6">
        <w:rPr>
          <w:rStyle w:val="Strong"/>
          <w:rFonts w:ascii="ArbFONTS-Droid-Arabic-Kufi-1" w:hAnsi="ArbFONTS-Droid-Arabic-Kufi-1" w:cs="Frutiger LT Arabic 55 Roman" w:hint="cs"/>
          <w:b w:val="0"/>
          <w:bCs w:val="0"/>
          <w:noProof/>
          <w:color w:val="1DCFCA"/>
          <w:szCs w:val="3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F995F3" wp14:editId="4B1D7D86">
                <wp:simplePos x="0" y="0"/>
                <wp:positionH relativeFrom="column">
                  <wp:posOffset>5730875</wp:posOffset>
                </wp:positionH>
                <wp:positionV relativeFrom="paragraph">
                  <wp:posOffset>239748</wp:posOffset>
                </wp:positionV>
                <wp:extent cx="3077845" cy="179614"/>
                <wp:effectExtent l="0" t="0" r="0" b="0"/>
                <wp:wrapNone/>
                <wp:docPr id="1813013987" name="Rectangle 181301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845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8D724" id="Rectangle 1813013987" o:spid="_x0000_s1026" style="position:absolute;margin-left:451.25pt;margin-top:18.9pt;width:242.35pt;height:14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" fillcolor="#cfd2d3" stroked="f" strokeweight="1pt">
                <v:fill opacity="26985f"/>
              </v:rect>
            </w:pict>
          </mc:Fallback>
        </mc:AlternateContent>
      </w:r>
      <w:r w:rsidR="00C71E89" w:rsidRPr="002E00B6">
        <w:rPr>
          <w:rStyle w:val="Strong"/>
          <w:rFonts w:ascii="ArbFONTS-Droid-Arabic-Kufi-1" w:hAnsi="ArbFONTS-Droid-Arabic-Kufi-1" w:cs="Frutiger LT Arabic 55 Roman" w:hint="cs"/>
          <w:b w:val="0"/>
          <w:bCs w:val="0"/>
          <w:color w:val="1DCFCA"/>
          <w:szCs w:val="36"/>
          <w:bdr w:val="none" w:sz="0" w:space="0" w:color="auto" w:frame="1"/>
          <w:rtl/>
        </w:rPr>
        <w:t>الأهداف التشغيلية للجهة</w:t>
      </w:r>
      <w:bookmarkEnd w:id="3"/>
    </w:p>
    <w:p w14:paraId="76D0681B" w14:textId="575C8D0D" w:rsidR="00137EB1" w:rsidRPr="002E00B6" w:rsidRDefault="00137EB1" w:rsidP="002E00B6">
      <w:pPr>
        <w:pStyle w:val="Heading2"/>
        <w:bidi/>
        <w:spacing w:before="0"/>
        <w:textAlignment w:val="baseline"/>
        <w:rPr>
          <w:rtl/>
        </w:rPr>
      </w:pPr>
    </w:p>
    <w:tbl>
      <w:tblPr>
        <w:tblStyle w:val="TableGrid"/>
        <w:bidiVisual/>
        <w:tblW w:w="12783" w:type="dxa"/>
        <w:tblLook w:val="04A0" w:firstRow="1" w:lastRow="0" w:firstColumn="1" w:lastColumn="0" w:noHBand="0" w:noVBand="1"/>
      </w:tblPr>
      <w:tblGrid>
        <w:gridCol w:w="369"/>
        <w:gridCol w:w="8877"/>
        <w:gridCol w:w="3537"/>
      </w:tblGrid>
      <w:tr w:rsidR="00C71E89" w:rsidRPr="002E00B6" w14:paraId="5F7FE3D3" w14:textId="77777777" w:rsidTr="00EF07C7">
        <w:tc>
          <w:tcPr>
            <w:tcW w:w="369" w:type="dxa"/>
            <w:shd w:val="clear" w:color="auto" w:fill="83CAEB" w:themeFill="accent1" w:themeFillTint="66"/>
          </w:tcPr>
          <w:p w14:paraId="3495BB09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م</w:t>
            </w:r>
          </w:p>
        </w:tc>
        <w:tc>
          <w:tcPr>
            <w:tcW w:w="8877" w:type="dxa"/>
            <w:shd w:val="clear" w:color="auto" w:fill="83CAEB" w:themeFill="accent1" w:themeFillTint="66"/>
          </w:tcPr>
          <w:p w14:paraId="6F3526FA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الهدف</w:t>
            </w:r>
          </w:p>
        </w:tc>
        <w:tc>
          <w:tcPr>
            <w:tcW w:w="3537" w:type="dxa"/>
            <w:shd w:val="clear" w:color="auto" w:fill="83CAEB" w:themeFill="accent1" w:themeFillTint="66"/>
          </w:tcPr>
          <w:p w14:paraId="65253570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هدف الجامعة الاستراتيجي*</w:t>
            </w:r>
          </w:p>
        </w:tc>
      </w:tr>
      <w:tr w:rsidR="00C71E89" w:rsidRPr="002E00B6" w14:paraId="032BBE65" w14:textId="77777777" w:rsidTr="00EF07C7">
        <w:tc>
          <w:tcPr>
            <w:tcW w:w="369" w:type="dxa"/>
            <w:shd w:val="clear" w:color="auto" w:fill="E8E8E8" w:themeFill="background2"/>
          </w:tcPr>
          <w:p w14:paraId="48540333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1</w:t>
            </w:r>
          </w:p>
        </w:tc>
        <w:tc>
          <w:tcPr>
            <w:tcW w:w="8877" w:type="dxa"/>
            <w:shd w:val="clear" w:color="auto" w:fill="E8E8E8" w:themeFill="background2"/>
          </w:tcPr>
          <w:p w14:paraId="5A0B846E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  <w:tc>
          <w:tcPr>
            <w:tcW w:w="3537" w:type="dxa"/>
            <w:shd w:val="clear" w:color="auto" w:fill="E8E8E8" w:themeFill="background2"/>
          </w:tcPr>
          <w:p w14:paraId="06E4660D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  <w:tr w:rsidR="00C71E89" w:rsidRPr="002E00B6" w14:paraId="3D47D3D1" w14:textId="77777777" w:rsidTr="00EF07C7">
        <w:tc>
          <w:tcPr>
            <w:tcW w:w="369" w:type="dxa"/>
            <w:shd w:val="clear" w:color="auto" w:fill="E8E8E8" w:themeFill="background2"/>
          </w:tcPr>
          <w:p w14:paraId="4033C89C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2</w:t>
            </w:r>
          </w:p>
        </w:tc>
        <w:tc>
          <w:tcPr>
            <w:tcW w:w="8877" w:type="dxa"/>
            <w:shd w:val="clear" w:color="auto" w:fill="E8E8E8" w:themeFill="background2"/>
          </w:tcPr>
          <w:p w14:paraId="1DA3F10D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  <w:tc>
          <w:tcPr>
            <w:tcW w:w="3537" w:type="dxa"/>
            <w:shd w:val="clear" w:color="auto" w:fill="E8E8E8" w:themeFill="background2"/>
          </w:tcPr>
          <w:p w14:paraId="35634B2D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  <w:tr w:rsidR="00C71E89" w:rsidRPr="002E00B6" w14:paraId="63497147" w14:textId="77777777" w:rsidTr="00EF07C7">
        <w:tc>
          <w:tcPr>
            <w:tcW w:w="369" w:type="dxa"/>
            <w:shd w:val="clear" w:color="auto" w:fill="E8E8E8" w:themeFill="background2"/>
          </w:tcPr>
          <w:p w14:paraId="0795C3EF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3</w:t>
            </w:r>
          </w:p>
        </w:tc>
        <w:tc>
          <w:tcPr>
            <w:tcW w:w="8877" w:type="dxa"/>
            <w:shd w:val="clear" w:color="auto" w:fill="E8E8E8" w:themeFill="background2"/>
          </w:tcPr>
          <w:p w14:paraId="178A547C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  <w:tc>
          <w:tcPr>
            <w:tcW w:w="3537" w:type="dxa"/>
            <w:shd w:val="clear" w:color="auto" w:fill="E8E8E8" w:themeFill="background2"/>
          </w:tcPr>
          <w:p w14:paraId="30D7D66A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  <w:tr w:rsidR="00C71E89" w:rsidRPr="002E00B6" w14:paraId="6D2534C8" w14:textId="77777777" w:rsidTr="00EF07C7">
        <w:tc>
          <w:tcPr>
            <w:tcW w:w="369" w:type="dxa"/>
            <w:shd w:val="clear" w:color="auto" w:fill="E8E8E8" w:themeFill="background2"/>
          </w:tcPr>
          <w:p w14:paraId="138BA9A8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4</w:t>
            </w:r>
          </w:p>
        </w:tc>
        <w:tc>
          <w:tcPr>
            <w:tcW w:w="8877" w:type="dxa"/>
            <w:shd w:val="clear" w:color="auto" w:fill="E8E8E8" w:themeFill="background2"/>
          </w:tcPr>
          <w:p w14:paraId="6FF844FB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  <w:tc>
          <w:tcPr>
            <w:tcW w:w="3537" w:type="dxa"/>
            <w:shd w:val="clear" w:color="auto" w:fill="E8E8E8" w:themeFill="background2"/>
          </w:tcPr>
          <w:p w14:paraId="227B3ECE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  <w:tr w:rsidR="00C71E89" w:rsidRPr="002E00B6" w14:paraId="3125083B" w14:textId="77777777" w:rsidTr="00EF07C7">
        <w:tc>
          <w:tcPr>
            <w:tcW w:w="369" w:type="dxa"/>
            <w:shd w:val="clear" w:color="auto" w:fill="E8E8E8" w:themeFill="background2"/>
          </w:tcPr>
          <w:p w14:paraId="4766D597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sz w:val="24"/>
                <w:szCs w:val="24"/>
                <w:rtl/>
              </w:rPr>
            </w:pPr>
            <w:r w:rsidRPr="002E00B6">
              <w:rPr>
                <w:rFonts w:ascii="Frutiger LT Arabic 55 Roman" w:hAnsi="Frutiger LT Arabic 55 Roman" w:cs="Frutiger LT Arabic 55 Roman" w:hint="cs"/>
                <w:sz w:val="24"/>
                <w:szCs w:val="24"/>
                <w:rtl/>
              </w:rPr>
              <w:t>5</w:t>
            </w:r>
          </w:p>
        </w:tc>
        <w:tc>
          <w:tcPr>
            <w:tcW w:w="8877" w:type="dxa"/>
            <w:shd w:val="clear" w:color="auto" w:fill="E8E8E8" w:themeFill="background2"/>
          </w:tcPr>
          <w:p w14:paraId="4F1CE223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  <w:tc>
          <w:tcPr>
            <w:tcW w:w="3537" w:type="dxa"/>
            <w:shd w:val="clear" w:color="auto" w:fill="E8E8E8" w:themeFill="background2"/>
          </w:tcPr>
          <w:p w14:paraId="221C4237" w14:textId="77777777" w:rsidR="00C71E89" w:rsidRPr="002E00B6" w:rsidRDefault="00C71E89" w:rsidP="002E00B6">
            <w:pPr>
              <w:bidi/>
              <w:rPr>
                <w:rFonts w:ascii="Frutiger LT Arabic 55 Roman" w:hAnsi="Frutiger LT Arabic 55 Roman" w:cs="Frutiger LT Arabic 55 Roman"/>
                <w:rtl/>
              </w:rPr>
            </w:pPr>
          </w:p>
        </w:tc>
      </w:tr>
    </w:tbl>
    <w:p w14:paraId="2BF44F1D" w14:textId="77777777" w:rsidR="001360C1" w:rsidRPr="00E36E5C" w:rsidRDefault="001360C1" w:rsidP="001360C1">
      <w:pPr>
        <w:bidi/>
        <w:spacing w:line="259" w:lineRule="auto"/>
        <w:rPr>
          <w:rFonts w:ascii="Frutiger LT Arabic 55 Roman" w:hAnsi="Frutiger LT Arabic 55 Roman" w:cs="Frutiger LT Arabic 55 Roman"/>
          <w:sz w:val="18"/>
          <w:szCs w:val="18"/>
          <w:rtl/>
        </w:rPr>
      </w:pPr>
      <w:r w:rsidRPr="0FAA4512">
        <w:rPr>
          <w:rFonts w:ascii="Frutiger LT Arabic 55 Roman" w:hAnsi="Frutiger LT Arabic 55 Roman" w:cs="Frutiger LT Arabic 55 Roman"/>
          <w:sz w:val="18"/>
          <w:szCs w:val="18"/>
          <w:rtl/>
        </w:rPr>
        <w:t>* يُذكر الهدف الاستراتيجي الوارد في خطة الجامعة الاستراتيجية، والمرتبط بهذا الهدف التشغيلي</w:t>
      </w:r>
      <w:r>
        <w:rPr>
          <w:rFonts w:ascii="Frutiger LT Arabic 55 Roman" w:hAnsi="Frutiger LT Arabic 55 Roman" w:cs="Frutiger LT Arabic 55 Roman" w:hint="cs"/>
          <w:sz w:val="18"/>
          <w:szCs w:val="18"/>
          <w:rtl/>
        </w:rPr>
        <w:t>،</w:t>
      </w:r>
      <w:r w:rsidRPr="00F81C11">
        <w:rPr>
          <w:rFonts w:ascii="Frutiger LT Arabic 55 Roman" w:hAnsi="Frutiger LT Arabic 55 Roman" w:cs="Frutiger LT Arabic 55 Roman" w:hint="cs"/>
          <w:sz w:val="18"/>
          <w:szCs w:val="18"/>
          <w:rtl/>
        </w:rPr>
        <w:t xml:space="preserve"> </w:t>
      </w:r>
      <w:hyperlink r:id="rId12" w:history="1">
        <w:r w:rsidRPr="00F81C11">
          <w:rPr>
            <w:rStyle w:val="Hyperlink"/>
            <w:rFonts w:ascii="Frutiger LT Arabic 55 Roman" w:hAnsi="Frutiger LT Arabic 55 Roman" w:cs="Frutiger LT Arabic 55 Roman" w:hint="cs"/>
            <w:sz w:val="18"/>
            <w:szCs w:val="18"/>
            <w:rtl/>
          </w:rPr>
          <w:t>أهداف الجامعة الاستراتيجية ومؤشرات الأداء</w:t>
        </w:r>
      </w:hyperlink>
    </w:p>
    <w:p w14:paraId="649287A1" w14:textId="77777777" w:rsidR="00137EB1" w:rsidRPr="002E00B6" w:rsidRDefault="00137EB1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79ADBC54" w14:textId="77777777" w:rsidR="00624459" w:rsidRPr="002E00B6" w:rsidRDefault="00624459" w:rsidP="002E00B6">
      <w:pPr>
        <w:bidi/>
        <w:rPr>
          <w:rtl/>
        </w:rPr>
      </w:pPr>
    </w:p>
    <w:p w14:paraId="41B03399" w14:textId="77777777" w:rsidR="00624459" w:rsidRPr="002E00B6" w:rsidRDefault="00624459" w:rsidP="002E00B6">
      <w:pPr>
        <w:bidi/>
        <w:rPr>
          <w:rtl/>
        </w:rPr>
      </w:pPr>
    </w:p>
    <w:p w14:paraId="7A2453BE" w14:textId="77777777" w:rsidR="00624459" w:rsidRPr="002E00B6" w:rsidRDefault="00624459" w:rsidP="002E00B6">
      <w:pPr>
        <w:bidi/>
        <w:rPr>
          <w:rtl/>
        </w:rPr>
      </w:pPr>
    </w:p>
    <w:p w14:paraId="18D9A165" w14:textId="77777777" w:rsidR="00624459" w:rsidRPr="002E00B6" w:rsidRDefault="00624459" w:rsidP="002E00B6">
      <w:pPr>
        <w:bidi/>
        <w:rPr>
          <w:rtl/>
        </w:rPr>
      </w:pPr>
    </w:p>
    <w:p w14:paraId="35DEEEDE" w14:textId="77777777" w:rsidR="00624459" w:rsidRPr="002E00B6" w:rsidRDefault="00624459" w:rsidP="002E00B6">
      <w:pPr>
        <w:bidi/>
        <w:rPr>
          <w:rtl/>
        </w:rPr>
      </w:pPr>
    </w:p>
    <w:bookmarkStart w:id="4" w:name="_Toc164605601"/>
    <w:p w14:paraId="1D9EE67D" w14:textId="0FCB0992" w:rsidR="006E6452" w:rsidRPr="001360C1" w:rsidRDefault="00A328A3" w:rsidP="001360C1">
      <w:pPr>
        <w:pStyle w:val="Heading2"/>
        <w:bidi/>
        <w:spacing w:before="0"/>
        <w:textAlignment w:val="baseline"/>
        <w:rPr>
          <w:rFonts w:ascii="ArbFONTS-Droid-Arabic-Kufi-1" w:hAnsi="ArbFONTS-Droid-Arabic-Kufi-1" w:cs="Frutiger LT Arabic 55 Roman"/>
          <w:color w:val="1DCFCA"/>
          <w:szCs w:val="36"/>
          <w:bdr w:val="none" w:sz="0" w:space="0" w:color="auto" w:frame="1"/>
          <w:rtl/>
        </w:rPr>
      </w:pPr>
      <w:r w:rsidRPr="00A7157A">
        <w:rPr>
          <w:rStyle w:val="Strong"/>
          <w:rFonts w:ascii="ArbFONTS-Droid-Arabic-Kufi-1" w:hAnsi="ArbFONTS-Droid-Arabic-Kufi-1" w:cs="Frutiger LT Arabic 55 Roman"/>
          <w:b w:val="0"/>
          <w:bCs w:val="0"/>
          <w:noProof/>
          <w:color w:val="1DCFCA"/>
          <w:szCs w:val="36"/>
          <w:bdr w:val="none" w:sz="0" w:space="0" w:color="auto" w:frame="1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957D76" wp14:editId="5B841E13">
                <wp:simplePos x="0" y="0"/>
                <wp:positionH relativeFrom="column">
                  <wp:posOffset>5728335</wp:posOffset>
                </wp:positionH>
                <wp:positionV relativeFrom="paragraph">
                  <wp:posOffset>273615</wp:posOffset>
                </wp:positionV>
                <wp:extent cx="3077845" cy="179614"/>
                <wp:effectExtent l="0" t="0" r="0" b="0"/>
                <wp:wrapNone/>
                <wp:docPr id="1695314475" name="Rectangle 1695314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845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39F60" id="Rectangle 1695314475" o:spid="_x0000_s1026" style="position:absolute;margin-left:451.05pt;margin-top:21.55pt;width:242.35pt;height:1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" fillcolor="#cfd2d3" stroked="f" strokeweight="1pt">
                <v:fill opacity="26985f"/>
              </v:rect>
            </w:pict>
          </mc:Fallback>
        </mc:AlternateContent>
      </w:r>
      <w:r w:rsidRPr="00A7157A">
        <w:rPr>
          <w:rStyle w:val="Strong"/>
          <w:rFonts w:ascii="ArbFONTS-Droid-Arabic-Kufi-1" w:hAnsi="ArbFONTS-Droid-Arabic-Kufi-1" w:cs="Frutiger LT Arabic 55 Roman" w:hint="cs"/>
          <w:b w:val="0"/>
          <w:bCs w:val="0"/>
          <w:color w:val="1DCFCA"/>
          <w:szCs w:val="36"/>
          <w:bdr w:val="none" w:sz="0" w:space="0" w:color="auto" w:frame="1"/>
          <w:rtl/>
        </w:rPr>
        <w:t>مؤشرات الأداء</w:t>
      </w:r>
      <w:bookmarkEnd w:id="4"/>
    </w:p>
    <w:p w14:paraId="775E72F5" w14:textId="77777777" w:rsidR="001360C1" w:rsidRPr="006E6452" w:rsidRDefault="001360C1" w:rsidP="001360C1">
      <w:pPr>
        <w:bidi/>
      </w:pPr>
    </w:p>
    <w:tbl>
      <w:tblPr>
        <w:tblStyle w:val="TableGrid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4455"/>
        <w:gridCol w:w="3699"/>
      </w:tblGrid>
      <w:tr w:rsidR="00A328A3" w:rsidRPr="002E00B6" w14:paraId="53F0B744" w14:textId="77777777" w:rsidTr="008923C4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FA47A33" w14:textId="66052208" w:rsidR="00A328A3" w:rsidRPr="006E6452" w:rsidRDefault="00A328A3" w:rsidP="006E645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 xml:space="preserve">مؤشر الأداء: </w:t>
            </w:r>
            <w:r w:rsidR="006E6452"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  <w:r w:rsidR="006E645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  <w:t xml:space="preserve"> </w:t>
            </w:r>
            <w:r w:rsidR="006E6452" w:rsidRPr="006E645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معدل البحوث المنشورة لكل عضو هيئة تدريس</w:t>
            </w:r>
          </w:p>
        </w:tc>
      </w:tr>
      <w:tr w:rsidR="00A328A3" w:rsidRPr="002E00B6" w14:paraId="05BAFB4F" w14:textId="77777777" w:rsidTr="008923C4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4B38325" w14:textId="074A5212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val="en-GB"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 xml:space="preserve">وصف المؤشر: </w:t>
            </w:r>
            <w:r w:rsidR="006E6452"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  <w:r w:rsidR="006E645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  <w:t xml:space="preserve"> </w:t>
            </w:r>
            <w:r w:rsidR="006E6452" w:rsidRPr="006E645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متوسط عدد البحوث المحكمة أو المنشورة لكل عضو هيئة تدريس ....</w:t>
            </w:r>
          </w:p>
        </w:tc>
      </w:tr>
      <w:tr w:rsidR="006E6452" w:rsidRPr="002E00B6" w14:paraId="134A6996" w14:textId="77777777" w:rsidTr="008923C4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1C9581" w14:textId="77777777" w:rsidR="006E6452" w:rsidRPr="00987F82" w:rsidRDefault="006E6452" w:rsidP="006E645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آلية القياس</w:t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lang w:bidi="ar-JO"/>
              </w:rPr>
              <w:t xml:space="preserve">: </w:t>
            </w:r>
            <w:r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</w:p>
          <w:p w14:paraId="65A558BE" w14:textId="01A05301" w:rsidR="006E6452" w:rsidRPr="002E00B6" w:rsidRDefault="006E6452" w:rsidP="006E645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قياس إجمالي عدد البحوث المحكمة أو المنشورة إلى إجمالي عدد أعضاء هيئة التدريس .....</w:t>
            </w:r>
          </w:p>
        </w:tc>
      </w:tr>
      <w:tr w:rsidR="006E6452" w:rsidRPr="002E00B6" w14:paraId="4F0D3E80" w14:textId="77777777" w:rsidTr="008923C4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A483E6D" w14:textId="7FA90DB4" w:rsidR="006E6452" w:rsidRDefault="006E6452" w:rsidP="006E645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وحدة القياس</w:t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lang w:bidi="ar-JO"/>
              </w:rPr>
              <w:t xml:space="preserve"> :</w:t>
            </w:r>
            <w:r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</w:p>
          <w:p w14:paraId="66F13864" w14:textId="266D41D9" w:rsidR="006E6452" w:rsidRPr="006E6452" w:rsidRDefault="006E6452" w:rsidP="006E645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متوسط عدد البحوث</w:t>
            </w:r>
          </w:p>
        </w:tc>
      </w:tr>
      <w:tr w:rsidR="00A328A3" w:rsidRPr="002E00B6" w14:paraId="78F1975C" w14:textId="77777777" w:rsidTr="008923C4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DD08255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تواتر القياس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324E1A7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الأدلة والإثباتات</w:t>
            </w:r>
          </w:p>
        </w:tc>
      </w:tr>
      <w:tr w:rsidR="00A328A3" w:rsidRPr="002E00B6" w14:paraId="5D57D360" w14:textId="77777777" w:rsidTr="008923C4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748A080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fldChar w:fldCharType="end"/>
            </w:r>
            <w:bookmarkEnd w:id="5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شهري</w:t>
            </w:r>
          </w:p>
          <w:p w14:paraId="684246E8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2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instrText>FORMCHECKBOX</w:instrTex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end"/>
            </w:r>
            <w:bookmarkEnd w:id="6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ربع سنوي</w:t>
            </w:r>
          </w:p>
          <w:p w14:paraId="51A72E83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</w:rPr>
              <w:instrText>FORMCHECKBOX</w:instrTex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end"/>
            </w:r>
            <w:bookmarkEnd w:id="7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نصف سنوي</w:t>
            </w:r>
          </w:p>
          <w:p w14:paraId="15B03793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</w:rPr>
              <w:instrText>FORMCHECKBOX</w:instrTex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end"/>
            </w:r>
            <w:bookmarkEnd w:id="8"/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سنوي</w: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4C61AC" w14:textId="4FF5DEAF" w:rsidR="00987F82" w:rsidRPr="00987F82" w:rsidRDefault="00987F82" w:rsidP="00987F8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</w:p>
          <w:p w14:paraId="61D6D2E5" w14:textId="44512E66" w:rsidR="00987F82" w:rsidRPr="00987F82" w:rsidRDefault="00A7157A" w:rsidP="00987F8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إ</w:t>
            </w:r>
            <w:r w:rsidR="00987F82" w:rsidRPr="00987F8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  <w:t xml:space="preserve">جمالي البحوث المنشورة في </w:t>
            </w:r>
            <w:r w:rsidR="00987F82" w:rsidRPr="00987F8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  <w:t xml:space="preserve">ISI </w:t>
            </w:r>
          </w:p>
          <w:p w14:paraId="096581B2" w14:textId="77777777" w:rsidR="00987F82" w:rsidRPr="00987F82" w:rsidRDefault="00987F82" w:rsidP="00987F8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987F8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  <w:t xml:space="preserve">إجمالي البحوث المنشورة في </w:t>
            </w:r>
            <w:r w:rsidRPr="00987F8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  <w:t xml:space="preserve">Scopus </w:t>
            </w:r>
          </w:p>
          <w:p w14:paraId="4B497D46" w14:textId="533D0AA9" w:rsidR="00987F82" w:rsidRPr="00987F82" w:rsidRDefault="00987F82" w:rsidP="00987F8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987F82"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  <w:t>معدل البحوث لكل عضو هيئة تدريس</w:t>
            </w:r>
          </w:p>
        </w:tc>
      </w:tr>
      <w:tr w:rsidR="00A328A3" w:rsidRPr="002E00B6" w14:paraId="34FCC8A7" w14:textId="77777777" w:rsidTr="008923C4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54E7C3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الفعلي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4BEE2C" w14:textId="77777777" w:rsidR="00A328A3" w:rsidRPr="002E00B6" w:rsidRDefault="00A328A3" w:rsidP="002E00B6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المستهدف</w:t>
            </w:r>
          </w:p>
        </w:tc>
      </w:tr>
      <w:tr w:rsidR="006E6452" w:rsidRPr="002E00B6" w14:paraId="0F214660" w14:textId="77777777" w:rsidTr="00B731B0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60AA911F" w14:textId="7A4D6DFF" w:rsidR="006E6452" w:rsidRPr="006E6452" w:rsidRDefault="006E6452" w:rsidP="006E645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  <w:r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  <w:t xml:space="preserve"> 2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A8E4608" w14:textId="07E03B8C" w:rsidR="006E6452" w:rsidRPr="002E00B6" w:rsidRDefault="006E6452" w:rsidP="006E645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987F82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  <w:r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  <w:t xml:space="preserve"> 3</w:t>
            </w:r>
          </w:p>
        </w:tc>
      </w:tr>
    </w:tbl>
    <w:p w14:paraId="7EF381BC" w14:textId="77777777" w:rsidR="00624459" w:rsidRDefault="00624459" w:rsidP="002E00B6">
      <w:pPr>
        <w:bidi/>
      </w:pPr>
    </w:p>
    <w:tbl>
      <w:tblPr>
        <w:tblStyle w:val="TableGrid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4455"/>
        <w:gridCol w:w="3699"/>
      </w:tblGrid>
      <w:tr w:rsidR="006E6452" w:rsidRPr="002E00B6" w14:paraId="0E289426" w14:textId="77777777" w:rsidTr="00BE70F2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910375C" w14:textId="0734B656" w:rsidR="006E6452" w:rsidRPr="006E6452" w:rsidRDefault="006E6452" w:rsidP="00BE70F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مؤشر الأداء</w:t>
            </w:r>
          </w:p>
        </w:tc>
      </w:tr>
      <w:tr w:rsidR="006E6452" w:rsidRPr="002E00B6" w14:paraId="2C6B6F3E" w14:textId="77777777" w:rsidTr="00BE70F2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5C83378" w14:textId="0C43A596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val="en-GB"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 xml:space="preserve">وصف المؤشر: </w:t>
            </w:r>
          </w:p>
        </w:tc>
      </w:tr>
      <w:tr w:rsidR="006E6452" w:rsidRPr="002E00B6" w14:paraId="33CC64AA" w14:textId="77777777" w:rsidTr="00BE70F2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A38E595" w14:textId="5966F061" w:rsidR="006E6452" w:rsidRPr="002E00B6" w:rsidRDefault="006E6452" w:rsidP="006E645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آلية القياس</w:t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lang w:bidi="ar-JO"/>
              </w:rPr>
              <w:t xml:space="preserve">: </w:t>
            </w:r>
          </w:p>
        </w:tc>
      </w:tr>
      <w:tr w:rsidR="006E6452" w:rsidRPr="002E00B6" w14:paraId="646CA5DA" w14:textId="77777777" w:rsidTr="00BE70F2"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357A548" w14:textId="2B11A930" w:rsidR="006E6452" w:rsidRPr="006E6452" w:rsidRDefault="006E6452" w:rsidP="006E645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وحدة القياس</w:t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lang w:bidi="ar-JO"/>
              </w:rPr>
              <w:t xml:space="preserve"> :</w:t>
            </w:r>
          </w:p>
        </w:tc>
      </w:tr>
      <w:tr w:rsidR="006E6452" w:rsidRPr="002E00B6" w14:paraId="48F2DA34" w14:textId="77777777" w:rsidTr="00BE70F2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7238F36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تواتر القياس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A39DD7C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الأدلة والإثباتات</w:t>
            </w:r>
          </w:p>
        </w:tc>
      </w:tr>
      <w:tr w:rsidR="006E6452" w:rsidRPr="002E00B6" w14:paraId="73AE8F9F" w14:textId="77777777" w:rsidTr="00BE70F2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A9D5E8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fldChar w:fldCharType="end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شهري</w:t>
            </w:r>
          </w:p>
          <w:p w14:paraId="397FF707" w14:textId="0F7FD5B2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</w:rPr>
              <w:instrText>FORMCHECKBOX</w:instrText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separate"/>
            </w:r>
            <w:r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end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ربع سنوي</w:t>
            </w:r>
          </w:p>
          <w:p w14:paraId="7D34A7E6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</w:rPr>
              <w:instrText>FORMCHECKBOX</w:instrTex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end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نصف سنوي</w:t>
            </w:r>
          </w:p>
          <w:p w14:paraId="681A1305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</w:rPr>
              <w:instrText>FORMCHECKBOX</w:instrTex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instrText xml:space="preserve"> </w:instrText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</w:r>
            <w:r w:rsidR="00000000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separate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  <w:rtl/>
              </w:rPr>
              <w:fldChar w:fldCharType="end"/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</w:rPr>
              <w:t>سنوي</w:t>
            </w:r>
            <w:r w:rsidRPr="002E00B6">
              <w:rPr>
                <w:rFonts w:ascii="Frutiger LT Arabic 45 Light" w:hAnsi="Frutiger LT Arabic 45 Light" w:cs="Frutiger LT Arabic 45 Light"/>
                <w:sz w:val="20"/>
                <w:szCs w:val="20"/>
              </w:rPr>
              <w:t xml:space="preserve"> 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E4261CC" w14:textId="3635C7F6" w:rsidR="006E6452" w:rsidRPr="00987F82" w:rsidRDefault="006E6452" w:rsidP="00BE70F2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</w:p>
        </w:tc>
      </w:tr>
      <w:tr w:rsidR="006E6452" w:rsidRPr="002E00B6" w14:paraId="561B7BCF" w14:textId="77777777" w:rsidTr="00BE70F2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AC8AFAA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الفعلي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007CB9F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  <w:r w:rsidRPr="002E00B6">
              <w:rPr>
                <w:rFonts w:ascii="Frutiger LT Arabic 45 Light" w:hAnsi="Frutiger LT Arabic 45 Light" w:cs="Frutiger LT Arabic 45 Light" w:hint="cs"/>
                <w:sz w:val="20"/>
                <w:szCs w:val="20"/>
                <w:rtl/>
                <w:lang w:bidi="ar-JO"/>
              </w:rPr>
              <w:t>المستهدف</w:t>
            </w:r>
          </w:p>
        </w:tc>
      </w:tr>
      <w:tr w:rsidR="006E6452" w:rsidRPr="002E00B6" w14:paraId="4A0043C5" w14:textId="77777777" w:rsidTr="00BE70F2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769A75C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B467B98" w14:textId="77777777" w:rsidR="006E6452" w:rsidRPr="002E00B6" w:rsidRDefault="006E6452" w:rsidP="00BE70F2">
            <w:pPr>
              <w:bidi/>
              <w:rPr>
                <w:rFonts w:ascii="Frutiger LT Arabic 45 Light" w:hAnsi="Frutiger LT Arabic 45 Light" w:cs="Frutiger LT Arabic 45 Light"/>
                <w:sz w:val="20"/>
                <w:szCs w:val="20"/>
                <w:rtl/>
                <w:lang w:bidi="ar-JO"/>
              </w:rPr>
            </w:pPr>
          </w:p>
        </w:tc>
      </w:tr>
    </w:tbl>
    <w:p w14:paraId="7E1A5DF7" w14:textId="77777777" w:rsidR="00137EB1" w:rsidRPr="002E00B6" w:rsidRDefault="00137EB1" w:rsidP="002E00B6">
      <w:pPr>
        <w:bidi/>
        <w:rPr>
          <w:rtl/>
        </w:rPr>
      </w:pPr>
    </w:p>
    <w:p w14:paraId="249C0076" w14:textId="77777777" w:rsidR="00624459" w:rsidRPr="002E00B6" w:rsidRDefault="00624459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61F159DC" w14:textId="77777777" w:rsidR="00624459" w:rsidRPr="002E00B6" w:rsidRDefault="00624459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4533CB10" w14:textId="77777777" w:rsidR="00624459" w:rsidRPr="002E00B6" w:rsidRDefault="00624459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1E2E5006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09BD46BD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2BB9F94D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7AFAF093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0CD03F0A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5CBE4017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39850180" w14:textId="77777777" w:rsidR="00624459" w:rsidRPr="002E00B6" w:rsidRDefault="00624459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bookmarkStart w:id="9" w:name="_Toc164605602"/>
    <w:p w14:paraId="03F6D94C" w14:textId="72621976" w:rsidR="00EF07C7" w:rsidRPr="002E00B6" w:rsidRDefault="00EF07C7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  <w:r w:rsidRPr="002E00B6">
        <w:rPr>
          <w:rStyle w:val="Strong"/>
          <w:rFonts w:ascii="ArbFONTS-Droid-Arabic-Kufi-1" w:hAnsi="ArbFONTS-Droid-Arabic-Kufi-1" w:cs="Frutiger LT Arabic 55 Roman"/>
          <w:b w:val="0"/>
          <w:bCs w:val="0"/>
          <w:noProof/>
          <w:color w:val="1DCFCA"/>
          <w:szCs w:val="36"/>
          <w:bdr w:val="none" w:sz="0" w:space="0" w:color="auto" w:frame="1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FFAEEA2" wp14:editId="48A19544">
                <wp:simplePos x="0" y="0"/>
                <wp:positionH relativeFrom="column">
                  <wp:posOffset>4829810</wp:posOffset>
                </wp:positionH>
                <wp:positionV relativeFrom="paragraph">
                  <wp:posOffset>268676</wp:posOffset>
                </wp:positionV>
                <wp:extent cx="3947090" cy="179614"/>
                <wp:effectExtent l="0" t="0" r="3175" b="0"/>
                <wp:wrapNone/>
                <wp:docPr id="693935943" name="Rectangle 693935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090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F2F05" id="Rectangle 693935943" o:spid="_x0000_s1026" style="position:absolute;margin-left:380.3pt;margin-top:21.15pt;width:310.8pt;height:14.1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" fillcolor="#cfd2d3" stroked="f" strokeweight="1pt">
                <v:fill opacity="26985f"/>
              </v:rect>
            </w:pict>
          </mc:Fallback>
        </mc:AlternateContent>
      </w:r>
      <w:r w:rsidRPr="002E00B6">
        <w:rPr>
          <w:rStyle w:val="Strong"/>
          <w:rFonts w:ascii="ArbFONTS-Droid-Arabic-Kufi-1" w:hAnsi="ArbFONTS-Droid-Arabic-Kufi-1" w:cs="Frutiger LT Arabic 55 Roman" w:hint="cs"/>
          <w:b w:val="0"/>
          <w:bCs w:val="0"/>
          <w:color w:val="1DCFCA"/>
          <w:szCs w:val="36"/>
          <w:bdr w:val="none" w:sz="0" w:space="0" w:color="auto" w:frame="1"/>
          <w:rtl/>
        </w:rPr>
        <w:t>الإنجازات والأنشطة</w:t>
      </w:r>
      <w:r w:rsidRPr="002E00B6"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  <w:t xml:space="preserve"> والمبادرات المُنفذة</w:t>
      </w:r>
      <w:bookmarkEnd w:id="9"/>
    </w:p>
    <w:p w14:paraId="2E051BE1" w14:textId="6B2165C2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25069441" w14:textId="4AF4AC62" w:rsidR="00EF07C7" w:rsidRPr="002E00B6" w:rsidRDefault="00EF07C7" w:rsidP="002E00B6">
      <w:pPr>
        <w:pStyle w:val="ListParagraph"/>
        <w:numPr>
          <w:ilvl w:val="0"/>
          <w:numId w:val="4"/>
        </w:numPr>
        <w:bidi/>
        <w:rPr>
          <w:rStyle w:val="Strong"/>
          <w:rFonts w:ascii="Frutiger LT Arabic 45 Light" w:hAnsi="Frutiger LT Arabic 45 Light" w:cs="Frutiger LT Arabic 45 Light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2E00B6">
        <w:rPr>
          <w:rStyle w:val="Strong"/>
          <w:rFonts w:ascii="Frutiger LT Arabic 45 Light" w:hAnsi="Frutiger LT Arabic 45 Light" w:cs="Frutiger LT Arabic 45 Light" w:hint="cs"/>
          <w:b w:val="0"/>
          <w:bCs w:val="0"/>
          <w:color w:val="000000" w:themeColor="text1"/>
          <w:sz w:val="20"/>
          <w:szCs w:val="20"/>
          <w:bdr w:val="none" w:sz="0" w:space="0" w:color="auto" w:frame="1"/>
          <w:rtl/>
        </w:rPr>
        <w:t>..</w:t>
      </w:r>
    </w:p>
    <w:p w14:paraId="4BF56A1F" w14:textId="1810EA9F" w:rsidR="00EF07C7" w:rsidRPr="002E00B6" w:rsidRDefault="00EF07C7" w:rsidP="002E00B6">
      <w:pPr>
        <w:pStyle w:val="ListParagraph"/>
        <w:numPr>
          <w:ilvl w:val="0"/>
          <w:numId w:val="4"/>
        </w:numPr>
        <w:bidi/>
        <w:rPr>
          <w:rStyle w:val="Strong"/>
          <w:rFonts w:ascii="Frutiger LT Arabic 45 Light" w:hAnsi="Frutiger LT Arabic 45 Light" w:cs="Frutiger LT Arabic 45 Light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2E00B6">
        <w:rPr>
          <w:rStyle w:val="Strong"/>
          <w:rFonts w:ascii="Frutiger LT Arabic 45 Light" w:hAnsi="Frutiger LT Arabic 45 Light" w:cs="Frutiger LT Arabic 45 Light" w:hint="cs"/>
          <w:b w:val="0"/>
          <w:bCs w:val="0"/>
          <w:color w:val="000000" w:themeColor="text1"/>
          <w:sz w:val="20"/>
          <w:szCs w:val="20"/>
          <w:bdr w:val="none" w:sz="0" w:space="0" w:color="auto" w:frame="1"/>
          <w:rtl/>
        </w:rPr>
        <w:t>..</w:t>
      </w:r>
    </w:p>
    <w:p w14:paraId="6C497F2E" w14:textId="5BA27881" w:rsidR="00EF07C7" w:rsidRPr="002E00B6" w:rsidRDefault="00EF07C7" w:rsidP="002E00B6">
      <w:pPr>
        <w:pStyle w:val="ListParagraph"/>
        <w:numPr>
          <w:ilvl w:val="0"/>
          <w:numId w:val="4"/>
        </w:numPr>
        <w:bidi/>
        <w:rPr>
          <w:rStyle w:val="Strong"/>
          <w:rFonts w:ascii="Frutiger LT Arabic 45 Light" w:hAnsi="Frutiger LT Arabic 45 Light" w:cs="Frutiger LT Arabic 45 Light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  <w:r w:rsidRPr="002E00B6">
        <w:rPr>
          <w:rStyle w:val="Strong"/>
          <w:rFonts w:ascii="Frutiger LT Arabic 45 Light" w:hAnsi="Frutiger LT Arabic 45 Light" w:cs="Frutiger LT Arabic 45 Light" w:hint="cs"/>
          <w:b w:val="0"/>
          <w:bCs w:val="0"/>
          <w:color w:val="000000" w:themeColor="text1"/>
          <w:sz w:val="20"/>
          <w:szCs w:val="20"/>
          <w:bdr w:val="none" w:sz="0" w:space="0" w:color="auto" w:frame="1"/>
          <w:rtl/>
        </w:rPr>
        <w:t>..</w:t>
      </w:r>
    </w:p>
    <w:p w14:paraId="227872F1" w14:textId="77777777" w:rsidR="00EF07C7" w:rsidRPr="002E00B6" w:rsidRDefault="00EF07C7" w:rsidP="002E00B6">
      <w:pPr>
        <w:pStyle w:val="ListParagraph"/>
        <w:numPr>
          <w:ilvl w:val="0"/>
          <w:numId w:val="4"/>
        </w:numPr>
        <w:bidi/>
        <w:rPr>
          <w:rStyle w:val="Strong"/>
          <w:rFonts w:ascii="Frutiger LT Arabic 45 Light" w:hAnsi="Frutiger LT Arabic 45 Light" w:cs="Frutiger LT Arabic 45 Light"/>
          <w:b w:val="0"/>
          <w:bCs w:val="0"/>
          <w:color w:val="000000" w:themeColor="text1"/>
          <w:sz w:val="20"/>
          <w:szCs w:val="20"/>
          <w:bdr w:val="none" w:sz="0" w:space="0" w:color="auto" w:frame="1"/>
        </w:rPr>
      </w:pPr>
    </w:p>
    <w:p w14:paraId="1BE0D9F3" w14:textId="77777777" w:rsidR="00EF07C7" w:rsidRPr="002E00B6" w:rsidRDefault="00EF07C7" w:rsidP="002E00B6">
      <w:pPr>
        <w:pStyle w:val="ListParagraph"/>
        <w:bidi/>
        <w:rPr>
          <w:rStyle w:val="Strong"/>
          <w:rFonts w:ascii="Frutiger LT Arabic 45 Light" w:hAnsi="Frutiger LT Arabic 45 Light" w:cs="Frutiger LT Arabic 45 Light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</w:p>
    <w:p w14:paraId="2A253571" w14:textId="77777777" w:rsidR="00EF07C7" w:rsidRPr="002E00B6" w:rsidRDefault="00EF07C7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000000" w:themeColor="text1"/>
          <w:sz w:val="28"/>
          <w:szCs w:val="28"/>
          <w:bdr w:val="none" w:sz="0" w:space="0" w:color="auto" w:frame="1"/>
          <w:rtl/>
        </w:rPr>
      </w:pPr>
    </w:p>
    <w:bookmarkStart w:id="10" w:name="_Toc164605603"/>
    <w:p w14:paraId="1B69966F" w14:textId="5BA07095" w:rsidR="002E00B6" w:rsidRPr="002E00B6" w:rsidRDefault="002E00B6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  <w:r w:rsidRPr="00A7157A">
        <w:rPr>
          <w:rStyle w:val="Strong"/>
          <w:rFonts w:ascii="ArbFONTS-Droid-Arabic-Kufi-1" w:hAnsi="ArbFONTS-Droid-Arabic-Kufi-1" w:cs="Frutiger LT Arabic 55 Roman"/>
          <w:b w:val="0"/>
          <w:bCs w:val="0"/>
          <w:noProof/>
          <w:color w:val="1DCFCA"/>
          <w:szCs w:val="3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2A33652" wp14:editId="3A67A634">
                <wp:simplePos x="0" y="0"/>
                <wp:positionH relativeFrom="column">
                  <wp:posOffset>4829810</wp:posOffset>
                </wp:positionH>
                <wp:positionV relativeFrom="paragraph">
                  <wp:posOffset>268676</wp:posOffset>
                </wp:positionV>
                <wp:extent cx="3947090" cy="179614"/>
                <wp:effectExtent l="0" t="0" r="3175" b="0"/>
                <wp:wrapNone/>
                <wp:docPr id="2100688524" name="Rectangle 2100688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090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109A5" id="Rectangle 2100688524" o:spid="_x0000_s1026" style="position:absolute;margin-left:380.3pt;margin-top:21.15pt;width:310.8pt;height:14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" fillcolor="#cfd2d3" stroked="f" strokeweight="1pt">
                <v:fill opacity="26985f"/>
              </v:rect>
            </w:pict>
          </mc:Fallback>
        </mc:AlternateContent>
      </w:r>
      <w:r w:rsidRPr="00A7157A"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  <w:t xml:space="preserve"> نتائج المراجعة الدورية</w:t>
      </w:r>
      <w:bookmarkEnd w:id="10"/>
    </w:p>
    <w:p w14:paraId="7E01977A" w14:textId="7CD17A2E" w:rsidR="002E00B6" w:rsidRPr="002E00B6" w:rsidRDefault="002E00B6" w:rsidP="002E00B6">
      <w:pPr>
        <w:bidi/>
        <w:rPr>
          <w:rFonts w:ascii="Frutiger LT Arabic 65 Bold" w:eastAsia="Frutiger LT Arabic 65 Bold" w:hAnsi="Frutiger LT Arabic 65 Bold" w:cs="Frutiger LT Arabic 65 Bold"/>
        </w:rPr>
      </w:pPr>
      <w:r w:rsidRPr="002E00B6">
        <w:rPr>
          <w:rStyle w:val="Strong"/>
          <w:rFonts w:ascii="Frutiger LT Arabic 45 Light" w:hAnsi="Frutiger LT Arabic 45 Light" w:cs="Frutiger LT Arabic 45 Light"/>
          <w:b w:val="0"/>
          <w:bCs w:val="0"/>
          <w:color w:val="000000" w:themeColor="text1"/>
          <w:sz w:val="20"/>
          <w:szCs w:val="20"/>
          <w:bdr w:val="none" w:sz="0" w:space="0" w:color="auto" w:frame="1"/>
          <w:rtl/>
        </w:rPr>
        <w:t>(متضمنة تحليلاً لمؤشرات الأداء أعلاه، ونتائج أي بيانات أخرى، مثل الاستبانا</w:t>
      </w:r>
      <w:r w:rsidRPr="002E00B6">
        <w:rPr>
          <w:rStyle w:val="Strong"/>
          <w:rFonts w:ascii="Frutiger LT Arabic 45 Light" w:hAnsi="Frutiger LT Arabic 45 Light" w:cs="Frutiger LT Arabic 45 Light" w:hint="cs"/>
          <w:b w:val="0"/>
          <w:bCs w:val="0"/>
          <w:color w:val="000000" w:themeColor="text1"/>
          <w:sz w:val="20"/>
          <w:szCs w:val="20"/>
          <w:bdr w:val="none" w:sz="0" w:space="0" w:color="auto" w:frame="1"/>
          <w:rtl/>
        </w:rPr>
        <w:t>ت)</w:t>
      </w:r>
      <w:r w:rsidRPr="002E00B6">
        <w:rPr>
          <w:rFonts w:ascii="Frutiger LT Arabic 65 Bold" w:eastAsia="Frutiger LT Arabic 65 Bold" w:hAnsi="Frutiger LT Arabic 65 Bold" w:cs="Frutiger LT Arabic 65 Bold"/>
          <w:rtl/>
        </w:rPr>
        <w:t xml:space="preserve"> </w:t>
      </w:r>
    </w:p>
    <w:p w14:paraId="77B6CDBB" w14:textId="77777777" w:rsidR="00624459" w:rsidRPr="002E00B6" w:rsidRDefault="00624459" w:rsidP="002E00B6">
      <w:pPr>
        <w:bidi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bookmarkStart w:id="11" w:name="_Toc164605604"/>
    <w:p w14:paraId="19E7ED19" w14:textId="77777777" w:rsidR="00624459" w:rsidRPr="002E00B6" w:rsidRDefault="00624459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  <w:r w:rsidRPr="002E00B6">
        <w:rPr>
          <w:rStyle w:val="Strong"/>
          <w:rFonts w:ascii="ArbFONTS-Droid-Arabic-Kufi-1" w:hAnsi="ArbFONTS-Droid-Arabic-Kufi-1" w:cs="Frutiger LT Arabic 55 Roman"/>
          <w:b w:val="0"/>
          <w:bCs w:val="0"/>
          <w:noProof/>
          <w:color w:val="1DCFCA"/>
          <w:szCs w:val="36"/>
          <w:bdr w:val="none" w:sz="0" w:space="0" w:color="auto" w:frame="1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C85FD8D" wp14:editId="2758421D">
                <wp:simplePos x="0" y="0"/>
                <wp:positionH relativeFrom="column">
                  <wp:posOffset>4829810</wp:posOffset>
                </wp:positionH>
                <wp:positionV relativeFrom="paragraph">
                  <wp:posOffset>268676</wp:posOffset>
                </wp:positionV>
                <wp:extent cx="3947090" cy="179614"/>
                <wp:effectExtent l="0" t="0" r="3175" b="0"/>
                <wp:wrapNone/>
                <wp:docPr id="1420187174" name="Rectangle 142018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090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7081A" id="Rectangle 1420187174" o:spid="_x0000_s1026" style="position:absolute;margin-left:380.3pt;margin-top:21.15pt;width:310.8pt;height:14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" fillcolor="#cfd2d3" stroked="f" strokeweight="1pt">
                <v:fill opacity="26985f"/>
              </v:rect>
            </w:pict>
          </mc:Fallback>
        </mc:AlternateContent>
      </w:r>
      <w:r w:rsidRPr="002E00B6">
        <w:rPr>
          <w:rStyle w:val="Strong"/>
          <w:rFonts w:ascii="ArbFONTS-Droid-Arabic-Kufi-1" w:hAnsi="ArbFONTS-Droid-Arabic-Kufi-1" w:cs="Frutiger LT Arabic 55 Roman" w:hint="cs"/>
          <w:b w:val="0"/>
          <w:bCs w:val="0"/>
          <w:color w:val="1DCFCA"/>
          <w:szCs w:val="36"/>
          <w:bdr w:val="none" w:sz="0" w:space="0" w:color="auto" w:frame="1"/>
          <w:rtl/>
        </w:rPr>
        <w:t>مستويات إنجاز الأهداف التشغيلية</w:t>
      </w:r>
      <w:bookmarkEnd w:id="11"/>
    </w:p>
    <w:tbl>
      <w:tblPr>
        <w:tblStyle w:val="ListTable3-Accent11"/>
        <w:tblpPr w:leftFromText="180" w:rightFromText="180" w:vertAnchor="page" w:horzAnchor="margin" w:tblpY="3877"/>
        <w:bidiVisual/>
        <w:tblW w:w="5000" w:type="pct"/>
        <w:tblLook w:val="04A0" w:firstRow="1" w:lastRow="0" w:firstColumn="1" w:lastColumn="0" w:noHBand="0" w:noVBand="1"/>
      </w:tblPr>
      <w:tblGrid>
        <w:gridCol w:w="2541"/>
        <w:gridCol w:w="1719"/>
        <w:gridCol w:w="1635"/>
        <w:gridCol w:w="1398"/>
        <w:gridCol w:w="3119"/>
        <w:gridCol w:w="3538"/>
      </w:tblGrid>
      <w:tr w:rsidR="00624459" w:rsidRPr="002E00B6" w14:paraId="6FFDF9DD" w14:textId="77777777" w:rsidTr="00892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91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11" w:type="pct"/>
            <w:tcBorders>
              <w:top w:val="single" w:sz="4" w:space="0" w:color="auto"/>
              <w:left w:val="single" w:sz="4" w:space="0" w:color="auto"/>
              <w:right w:val="single" w:sz="4" w:space="0" w:color="005E68"/>
            </w:tcBorders>
            <w:shd w:val="clear" w:color="auto" w:fill="83CAEB"/>
            <w:vAlign w:val="center"/>
          </w:tcPr>
          <w:p w14:paraId="66A800CD" w14:textId="77777777" w:rsidR="00624459" w:rsidRPr="002E00B6" w:rsidRDefault="00624459" w:rsidP="002E00B6">
            <w:pPr>
              <w:bidi/>
              <w:spacing w:line="288" w:lineRule="auto"/>
              <w:jc w:val="center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bookmarkStart w:id="12" w:name="_Hlk23284956"/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الهدف التشغيلي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right w:val="single" w:sz="4" w:space="0" w:color="005E68"/>
            </w:tcBorders>
            <w:shd w:val="clear" w:color="auto" w:fill="83CAEB"/>
            <w:vAlign w:val="center"/>
          </w:tcPr>
          <w:p w14:paraId="5633A4E5" w14:textId="77777777" w:rsidR="00624459" w:rsidRPr="002E00B6" w:rsidRDefault="00624459" w:rsidP="002E00B6">
            <w:pPr>
              <w:bidi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نسبة الإنجاز*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vAlign w:val="center"/>
          </w:tcPr>
          <w:p w14:paraId="1649B8AA" w14:textId="77777777" w:rsidR="00624459" w:rsidRPr="002E00B6" w:rsidRDefault="00624459" w:rsidP="002E00B6">
            <w:pPr>
              <w:bidi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تحقق مؤشرات الأداء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vAlign w:val="center"/>
          </w:tcPr>
          <w:p w14:paraId="253E1293" w14:textId="77777777" w:rsidR="00624459" w:rsidRPr="002E00B6" w:rsidRDefault="00624459" w:rsidP="002E00B6">
            <w:pPr>
              <w:bidi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تحقق المخرجات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vAlign w:val="center"/>
          </w:tcPr>
          <w:p w14:paraId="595B4973" w14:textId="77777777" w:rsidR="00624459" w:rsidRPr="002E00B6" w:rsidRDefault="00624459" w:rsidP="002E00B6">
            <w:pPr>
              <w:bidi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أسباب تعثر الإنجاز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vAlign w:val="center"/>
          </w:tcPr>
          <w:p w14:paraId="1E1D9586" w14:textId="0513F795" w:rsidR="00624459" w:rsidRPr="002E00B6" w:rsidRDefault="00624459" w:rsidP="002E00B6">
            <w:pPr>
              <w:bidi/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الإجراء </w:t>
            </w:r>
            <w:proofErr w:type="spellStart"/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المُوصى</w:t>
            </w:r>
            <w:proofErr w:type="spellEnd"/>
            <w:r w:rsidRPr="002E00B6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به</w:t>
            </w:r>
          </w:p>
        </w:tc>
      </w:tr>
      <w:bookmarkEnd w:id="12"/>
      <w:tr w:rsidR="00624459" w:rsidRPr="002E00B6" w14:paraId="38723772" w14:textId="77777777" w:rsidTr="00624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tcBorders>
              <w:top w:val="single" w:sz="12" w:space="0" w:color="A7935E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7D67785C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b w:val="0"/>
                <w:bCs w:val="0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b w:val="0"/>
                <w:bCs w:val="0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058162FA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b w:val="0"/>
                <w:bCs w:val="0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b w:val="0"/>
                <w:bCs w:val="0"/>
                <w:color w:val="A6A6A6" w:themeColor="background1" w:themeShade="A6"/>
                <w:sz w:val="13"/>
                <w:szCs w:val="13"/>
                <w:rtl/>
              </w:rPr>
              <w:t>الهدف التشغيلي 1-1</w:t>
            </w:r>
          </w:p>
        </w:tc>
        <w:tc>
          <w:tcPr>
            <w:tcW w:w="616" w:type="pct"/>
            <w:tcBorders>
              <w:top w:val="single" w:sz="12" w:space="0" w:color="A7935E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4FBEC68B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</w:p>
          <w:p w14:paraId="64D3A566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 30% (في حال تنفيذ فقط 30% من الخطوات أو الإجراءات التنفيذية)</w:t>
            </w:r>
          </w:p>
        </w:tc>
        <w:tc>
          <w:tcPr>
            <w:tcW w:w="586" w:type="pct"/>
            <w:tcBorders>
              <w:top w:val="single" w:sz="12" w:space="0" w:color="A7935E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267D3144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hAnsi="Frutiger LT Arabic 55 Roman" w:cs="Frutiger LT Arabic 55 Roman"/>
                <w:sz w:val="18"/>
                <w:szCs w:val="18"/>
                <w:rtl/>
              </w:rPr>
            </w:pP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instrText xml:space="preserve"> FORMCHECKBOX </w:instrText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</w:rPr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</w:rPr>
              <w:fldChar w:fldCharType="separate"/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fldChar w:fldCharType="end"/>
            </w:r>
            <w:r w:rsidRPr="002E00B6">
              <w:rPr>
                <w:rFonts w:ascii="Frutiger LT Arabic 55 Roman" w:hAnsi="Frutiger LT Arabic 55 Roman" w:cs="Frutiger LT Arabic 55 Roman"/>
                <w:sz w:val="18"/>
                <w:szCs w:val="18"/>
              </w:rPr>
              <w:t xml:space="preserve"> </w:t>
            </w:r>
            <w:r w:rsidRPr="002E00B6">
              <w:rPr>
                <w:rFonts w:ascii="Frutiger LT Arabic 55 Roman" w:hAnsi="Frutiger LT Arabic 55 Roman" w:cs="Frutiger LT Arabic 55 Roman" w:hint="cs"/>
                <w:sz w:val="18"/>
                <w:szCs w:val="18"/>
                <w:rtl/>
              </w:rPr>
              <w:t>متحقق</w:t>
            </w:r>
          </w:p>
          <w:p w14:paraId="2BD7D72B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instrText xml:space="preserve"> </w:instrText>
            </w:r>
            <w:r w:rsidRPr="002E00B6">
              <w:rPr>
                <w:rFonts w:ascii="Frutiger LT Arabic 55 Roman" w:hAnsi="Frutiger LT Arabic 55 Roman" w:cs="Frutiger LT Arabic 55 Roman" w:hint="cs"/>
                <w:sz w:val="13"/>
                <w:szCs w:val="13"/>
              </w:rPr>
              <w:instrText>FORMCHECKBOX</w:instrText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instrText xml:space="preserve"> </w:instrText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fldChar w:fldCharType="separate"/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fldChar w:fldCharType="end"/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t xml:space="preserve"> </w:t>
            </w:r>
            <w:r w:rsidRPr="002E00B6">
              <w:rPr>
                <w:rFonts w:ascii="Frutiger LT Arabic 55 Roman" w:hAnsi="Frutiger LT Arabic 55 Roman" w:cs="Frutiger LT Arabic 55 Roman" w:hint="cs"/>
                <w:sz w:val="18"/>
                <w:szCs w:val="18"/>
                <w:rtl/>
              </w:rPr>
              <w:t>غير متحقق</w:t>
            </w:r>
          </w:p>
        </w:tc>
        <w:tc>
          <w:tcPr>
            <w:tcW w:w="501" w:type="pct"/>
            <w:tcBorders>
              <w:top w:val="single" w:sz="12" w:space="0" w:color="A7935E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126661D1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hAnsi="Frutiger LT Arabic 55 Roman" w:cs="Frutiger LT Arabic 55 Roman"/>
                <w:sz w:val="18"/>
                <w:szCs w:val="18"/>
                <w:rtl/>
              </w:rPr>
            </w:pP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instrText xml:space="preserve"> FORMCHECKBOX </w:instrText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</w:rPr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</w:rPr>
              <w:fldChar w:fldCharType="separate"/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fldChar w:fldCharType="end"/>
            </w:r>
            <w:r w:rsidRPr="002E00B6">
              <w:rPr>
                <w:rFonts w:ascii="Frutiger LT Arabic 55 Roman" w:hAnsi="Frutiger LT Arabic 55 Roman" w:cs="Frutiger LT Arabic 55 Roman"/>
                <w:sz w:val="18"/>
                <w:szCs w:val="18"/>
              </w:rPr>
              <w:t xml:space="preserve"> </w:t>
            </w:r>
            <w:r w:rsidRPr="002E00B6">
              <w:rPr>
                <w:rFonts w:ascii="Frutiger LT Arabic 55 Roman" w:hAnsi="Frutiger LT Arabic 55 Roman" w:cs="Frutiger LT Arabic 55 Roman" w:hint="cs"/>
                <w:sz w:val="18"/>
                <w:szCs w:val="18"/>
                <w:rtl/>
              </w:rPr>
              <w:t>متحقق</w:t>
            </w:r>
          </w:p>
          <w:p w14:paraId="7CC3568E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instrText xml:space="preserve"> </w:instrText>
            </w:r>
            <w:r w:rsidRPr="002E00B6">
              <w:rPr>
                <w:rFonts w:ascii="Frutiger LT Arabic 55 Roman" w:hAnsi="Frutiger LT Arabic 55 Roman" w:cs="Frutiger LT Arabic 55 Roman" w:hint="cs"/>
                <w:sz w:val="13"/>
                <w:szCs w:val="13"/>
              </w:rPr>
              <w:instrText>FORMCHECKBOX</w:instrText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instrText xml:space="preserve"> </w:instrText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</w:r>
            <w:r w:rsidR="00000000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fldChar w:fldCharType="separate"/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  <w:rtl/>
              </w:rPr>
              <w:fldChar w:fldCharType="end"/>
            </w:r>
            <w:r w:rsidRPr="002E00B6">
              <w:rPr>
                <w:rFonts w:ascii="Frutiger LT Arabic 55 Roman" w:hAnsi="Frutiger LT Arabic 55 Roman" w:cs="Frutiger LT Arabic 55 Roman"/>
                <w:sz w:val="13"/>
                <w:szCs w:val="13"/>
              </w:rPr>
              <w:t xml:space="preserve"> </w:t>
            </w:r>
            <w:r w:rsidRPr="002E00B6">
              <w:rPr>
                <w:rFonts w:ascii="Frutiger LT Arabic 55 Roman" w:hAnsi="Frutiger LT Arabic 55 Roman" w:cs="Frutiger LT Arabic 55 Roman" w:hint="cs"/>
                <w:sz w:val="18"/>
                <w:szCs w:val="18"/>
                <w:rtl/>
              </w:rPr>
              <w:t>غير متحقق</w:t>
            </w:r>
          </w:p>
        </w:tc>
        <w:tc>
          <w:tcPr>
            <w:tcW w:w="1118" w:type="pct"/>
            <w:tcBorders>
              <w:top w:val="single" w:sz="12" w:space="0" w:color="A7935E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CDC784C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</w:p>
          <w:p w14:paraId="60FFFF68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eastAsia="Calibri" w:hAnsi="Frutiger LT Arabic 45 Light" w:cs="Frutiger LT Arabic 45 Light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عدم توفر الموارد ... المرتبطة بالخطوات التنفيذية </w:t>
            </w:r>
            <w:proofErr w:type="gramStart"/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الغير منجزة</w:t>
            </w:r>
            <w:proofErr w:type="gramEnd"/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 والمنصوص عليها في الخطة التشغيلية</w:t>
            </w:r>
          </w:p>
        </w:tc>
        <w:tc>
          <w:tcPr>
            <w:tcW w:w="1268" w:type="pct"/>
            <w:tcBorders>
              <w:top w:val="single" w:sz="12" w:space="0" w:color="A7935E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57F6261A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مثلاً:</w:t>
            </w:r>
          </w:p>
          <w:p w14:paraId="19208DD0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يتم إعادة تضمين الهدف التشغيلي في الخطة التشغيلية القادمة بنفس خطواته التنفيذية ومحاولة توفير الموارد المطلوبة من خلال الإجراءات التالية:</w:t>
            </w:r>
          </w:p>
          <w:p w14:paraId="10ED1A4A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1...</w:t>
            </w:r>
          </w:p>
          <w:p w14:paraId="7316456C" w14:textId="77777777" w:rsidR="00624459" w:rsidRPr="002E00B6" w:rsidRDefault="00624459" w:rsidP="002E00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2...</w:t>
            </w:r>
          </w:p>
        </w:tc>
      </w:tr>
      <w:tr w:rsidR="00624459" w:rsidRPr="002E00B6" w14:paraId="30EDB7FA" w14:textId="77777777" w:rsidTr="00624459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C5E9F5" w14:textId="77777777" w:rsidR="00624459" w:rsidRPr="002E00B6" w:rsidRDefault="00624459" w:rsidP="002E00B6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b w:val="0"/>
                <w:bCs w:val="0"/>
                <w:sz w:val="16"/>
                <w:szCs w:val="16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3AD11CE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190CF58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B6F560F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9455749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432838E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</w:tr>
      <w:tr w:rsidR="00624459" w:rsidRPr="002E00B6" w14:paraId="227BE3D0" w14:textId="77777777" w:rsidTr="00624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2AB7C00C" w14:textId="77777777" w:rsidR="00624459" w:rsidRPr="002E00B6" w:rsidRDefault="00624459" w:rsidP="002E00B6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b w:val="0"/>
                <w:bCs w:val="0"/>
                <w:sz w:val="16"/>
                <w:szCs w:val="16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64F581C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0CF41C84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0BF6AE7A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11902C7B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30719F6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</w:tr>
      <w:tr w:rsidR="00624459" w:rsidRPr="002E00B6" w14:paraId="55E60F88" w14:textId="77777777" w:rsidTr="00624459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05DF5631" w14:textId="77777777" w:rsidR="00624459" w:rsidRPr="002E00B6" w:rsidRDefault="00624459" w:rsidP="002E00B6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b w:val="0"/>
                <w:bCs w:val="0"/>
                <w:sz w:val="16"/>
                <w:szCs w:val="16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3FA4F0B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14B75082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57985A33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0AC9419A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5E67A13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</w:tr>
      <w:tr w:rsidR="00624459" w:rsidRPr="002E00B6" w14:paraId="6DB74F49" w14:textId="77777777" w:rsidTr="00624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75EEAC12" w14:textId="77777777" w:rsidR="00624459" w:rsidRPr="002E00B6" w:rsidRDefault="00624459" w:rsidP="002E00B6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b w:val="0"/>
                <w:bCs w:val="0"/>
                <w:sz w:val="16"/>
                <w:szCs w:val="16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04C1C4F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2E6E095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4E42A4D2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DB9ED52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10D2453F" w14:textId="77777777" w:rsidR="00624459" w:rsidRPr="002E00B6" w:rsidRDefault="00624459" w:rsidP="002E00B6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</w:tr>
      <w:tr w:rsidR="00624459" w:rsidRPr="002E00B6" w14:paraId="6A1EF86D" w14:textId="77777777" w:rsidTr="00624459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2C6995B6" w14:textId="77777777" w:rsidR="00624459" w:rsidRPr="002E00B6" w:rsidRDefault="00624459" w:rsidP="002E00B6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b w:val="0"/>
                <w:bCs w:val="0"/>
                <w:sz w:val="16"/>
                <w:szCs w:val="16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9A13A10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93D5492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70E2604B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379515BB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005E68"/>
              <w:bottom w:val="single" w:sz="4" w:space="0" w:color="auto"/>
              <w:right w:val="single" w:sz="4" w:space="0" w:color="005E68"/>
            </w:tcBorders>
            <w:shd w:val="clear" w:color="auto" w:fill="E8E8E8" w:themeFill="background2"/>
          </w:tcPr>
          <w:p w14:paraId="6D6F83C4" w14:textId="77777777" w:rsidR="00624459" w:rsidRPr="002E00B6" w:rsidRDefault="00624459" w:rsidP="002E00B6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</w:tr>
    </w:tbl>
    <w:p w14:paraId="7E3B5B3E" w14:textId="77777777" w:rsidR="00A328A3" w:rsidRPr="002E00B6" w:rsidRDefault="00A328A3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  <w:rtl/>
        </w:rPr>
      </w:pPr>
    </w:p>
    <w:p w14:paraId="2CB60892" w14:textId="77777777" w:rsidR="00624459" w:rsidRPr="002E00B6" w:rsidRDefault="00624459" w:rsidP="002E00B6">
      <w:pPr>
        <w:bidi/>
        <w:rPr>
          <w:rFonts w:ascii="Frutiger LT Arabic 45 Light" w:hAnsi="Frutiger LT Arabic 45 Light" w:cs="Frutiger LT Arabic 45 Light"/>
          <w:sz w:val="20"/>
          <w:szCs w:val="20"/>
          <w:rtl/>
        </w:rPr>
      </w:pPr>
      <w:r w:rsidRPr="002E00B6">
        <w:rPr>
          <w:rFonts w:ascii="Frutiger LT Arabic 55 Roman" w:hAnsi="Frutiger LT Arabic 55 Roman" w:cs="Frutiger LT Arabic 55 Roman" w:hint="cs"/>
          <w:sz w:val="18"/>
          <w:szCs w:val="18"/>
          <w:rtl/>
        </w:rPr>
        <w:t>* يتم حساب نسبة إنجاز الهدف التشغيلي كنسبة مئوية بقسمة عدد الخطوات التنفيذية المنجزة على العدد الكلي لخطوات التنفيذ المرتبطة بالهدف التشغيلي.</w:t>
      </w:r>
    </w:p>
    <w:p w14:paraId="4D3527F8" w14:textId="77777777" w:rsidR="00624459" w:rsidRPr="002E00B6" w:rsidRDefault="00624459" w:rsidP="002E00B6">
      <w:pPr>
        <w:bidi/>
        <w:rPr>
          <w:rtl/>
        </w:rPr>
      </w:pPr>
    </w:p>
    <w:p w14:paraId="5C9942FB" w14:textId="77777777" w:rsidR="00624459" w:rsidRPr="002E00B6" w:rsidRDefault="00624459" w:rsidP="002E00B6">
      <w:pPr>
        <w:bidi/>
        <w:rPr>
          <w:rtl/>
        </w:rPr>
      </w:pPr>
    </w:p>
    <w:p w14:paraId="14DEE50A" w14:textId="77777777" w:rsidR="00624459" w:rsidRPr="002E00B6" w:rsidRDefault="00624459" w:rsidP="002E00B6">
      <w:pPr>
        <w:bidi/>
        <w:rPr>
          <w:rtl/>
        </w:rPr>
      </w:pPr>
    </w:p>
    <w:bookmarkStart w:id="13" w:name="_Toc164605605"/>
    <w:p w14:paraId="1713F35F" w14:textId="77777777" w:rsidR="00624459" w:rsidRPr="002E00B6" w:rsidRDefault="00624459" w:rsidP="002E00B6">
      <w:pPr>
        <w:pStyle w:val="Heading2"/>
        <w:bidi/>
        <w:spacing w:before="0"/>
        <w:textAlignment w:val="baseline"/>
        <w:rPr>
          <w:rFonts w:ascii="ArbFONTS-Droid-Arabic-Kufi-1" w:hAnsi="ArbFONTS-Droid-Arabic-Kufi-1" w:cs="Frutiger LT Arabic 55 Roman"/>
          <w:color w:val="5F259F"/>
          <w:sz w:val="42"/>
          <w:szCs w:val="48"/>
        </w:rPr>
      </w:pPr>
      <w:r w:rsidRPr="002E00B6">
        <w:rPr>
          <w:rStyle w:val="Strong"/>
          <w:b w:val="0"/>
          <w:bCs w:val="0"/>
          <w:noProof/>
          <w:bdr w:val="none" w:sz="0" w:space="0" w:color="auto" w:frame="1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532157F" wp14:editId="2F2B006D">
                <wp:simplePos x="0" y="0"/>
                <wp:positionH relativeFrom="column">
                  <wp:posOffset>5722126</wp:posOffset>
                </wp:positionH>
                <wp:positionV relativeFrom="paragraph">
                  <wp:posOffset>262325</wp:posOffset>
                </wp:positionV>
                <wp:extent cx="3077845" cy="179614"/>
                <wp:effectExtent l="0" t="0" r="0" b="0"/>
                <wp:wrapNone/>
                <wp:docPr id="253822576" name="Rectangle 25382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845" cy="179614"/>
                        </a:xfrm>
                        <a:prstGeom prst="rect">
                          <a:avLst/>
                        </a:prstGeom>
                        <a:solidFill>
                          <a:srgbClr val="CFD2D3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CAFEA" id="Rectangle 253822576" o:spid="_x0000_s1026" style="position:absolute;margin-left:450.55pt;margin-top:20.65pt;width:242.35pt;height:14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" fillcolor="#cfd2d3" stroked="f" strokeweight="1pt">
                <v:fill opacity="26985f"/>
              </v:rect>
            </w:pict>
          </mc:Fallback>
        </mc:AlternateContent>
      </w:r>
      <w:r w:rsidRPr="002E00B6">
        <w:rPr>
          <w:rStyle w:val="Strong"/>
          <w:rFonts w:ascii="ArbFONTS-Droid-Arabic-Kufi-1" w:hAnsi="ArbFONTS-Droid-Arabic-Kufi-1" w:cs="Frutiger LT Arabic 55 Roman" w:hint="cs"/>
          <w:b w:val="0"/>
          <w:bCs w:val="0"/>
          <w:color w:val="1DCFCA"/>
          <w:szCs w:val="36"/>
          <w:bdr w:val="none" w:sz="0" w:space="0" w:color="auto" w:frame="1"/>
          <w:rtl/>
        </w:rPr>
        <w:t>خطط التحسين</w:t>
      </w:r>
      <w:bookmarkEnd w:id="13"/>
    </w:p>
    <w:p w14:paraId="736C4A8A" w14:textId="77777777" w:rsidR="00624459" w:rsidRPr="002E00B6" w:rsidRDefault="00624459" w:rsidP="002E00B6">
      <w:pPr>
        <w:autoSpaceDE w:val="0"/>
        <w:autoSpaceDN w:val="0"/>
        <w:bidi/>
        <w:adjustRightInd w:val="0"/>
        <w:spacing w:line="276" w:lineRule="auto"/>
        <w:rPr>
          <w:rFonts w:ascii="Frutiger LT Arabic 45 Light" w:hAnsi="Frutiger LT Arabic 45 Light" w:cs="Frutiger LT Arabic 45 Light"/>
          <w:rtl/>
        </w:rPr>
      </w:pPr>
    </w:p>
    <w:tbl>
      <w:tblPr>
        <w:tblStyle w:val="TableGrid"/>
        <w:bidiVisual/>
        <w:tblW w:w="138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350"/>
        <w:gridCol w:w="2611"/>
        <w:gridCol w:w="2693"/>
        <w:gridCol w:w="2268"/>
        <w:gridCol w:w="1559"/>
        <w:gridCol w:w="1560"/>
        <w:gridCol w:w="2822"/>
      </w:tblGrid>
      <w:tr w:rsidR="00624459" w:rsidRPr="002E00B6" w14:paraId="09AA5300" w14:textId="77777777" w:rsidTr="008923C4">
        <w:trPr>
          <w:trHeight w:val="998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noWrap/>
            <w:hideMark/>
          </w:tcPr>
          <w:p w14:paraId="1C7497D5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م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3FF1780F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التوصيات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2D979B56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الاجراءات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2C2EFB73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المسؤولية</w:t>
            </w: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br/>
              <w:t>(وحدات /أشخاص)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21713003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توقيت التنفيذ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0E4BB6A3" w14:textId="328AA85B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دليل</w:t>
            </w:r>
            <w:r w:rsidR="004908B1" w:rsidRPr="00062424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/</w:t>
            </w: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شاهد التطبيق</w:t>
            </w: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br/>
              <w:t>(يذكر في القائمة ويتم ارفاقه)</w:t>
            </w:r>
          </w:p>
        </w:tc>
      </w:tr>
      <w:tr w:rsidR="00624459" w:rsidRPr="002E00B6" w14:paraId="2BE1CCF4" w14:textId="77777777" w:rsidTr="008923C4">
        <w:trPr>
          <w:trHeight w:val="360"/>
        </w:trPr>
        <w:tc>
          <w:tcPr>
            <w:tcW w:w="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63EDAEC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4618B38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D26A401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E6EB133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0790CE84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البداية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AEB"/>
            <w:hideMark/>
          </w:tcPr>
          <w:p w14:paraId="594F6163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النهاية</w:t>
            </w:r>
          </w:p>
        </w:tc>
        <w:tc>
          <w:tcPr>
            <w:tcW w:w="2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557FF16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</w:tr>
      <w:tr w:rsidR="008923C4" w:rsidRPr="002E00B6" w14:paraId="61802956" w14:textId="77777777" w:rsidTr="008923C4">
        <w:trPr>
          <w:trHeight w:val="173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noWrap/>
            <w:hideMark/>
          </w:tcPr>
          <w:p w14:paraId="10807DF1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94151F9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2C6C3D1A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توعية أفضل لمنسوبي الجامعة بالأنظمة والخدمات التقنية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CDE534D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4F70CAE9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بذل مزيد من الجهد لتعريف منسوبي الجامعة بالخدمات والأنظمة ورخص البرامج المتاحة لهم، وإعداد الأدلة الإرشادية وأي حملات توعوية لازمة لذلك.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078724E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35253CE3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تقنية المعلومات والإدارة العامة للاتصال المؤسسي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D707CFD" w14:textId="2EEE9481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709DAE0C" w14:textId="1DA13B66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01/02/2024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1C3D5B5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6C2AFD8A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01/12/2024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6B6EC84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 xml:space="preserve">مثلاً: </w:t>
            </w:r>
          </w:p>
          <w:p w14:paraId="484D88A6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A6A6A6" w:themeColor="background1" w:themeShade="A6"/>
                <w:sz w:val="13"/>
                <w:szCs w:val="13"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A6A6A6" w:themeColor="background1" w:themeShade="A6"/>
                <w:sz w:val="13"/>
                <w:szCs w:val="13"/>
                <w:rtl/>
              </w:rPr>
              <w:t>خطة زمنية لحملات التوعية وورش العمل ونماذج من الأدلة الارشادية</w:t>
            </w:r>
          </w:p>
        </w:tc>
      </w:tr>
      <w:tr w:rsidR="008923C4" w:rsidRPr="002E00B6" w14:paraId="5C6EF27D" w14:textId="77777777" w:rsidTr="008923C4">
        <w:trPr>
          <w:trHeight w:val="684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noWrap/>
            <w:hideMark/>
          </w:tcPr>
          <w:p w14:paraId="0CBEAAB4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9A7626F" w14:textId="3ACFFBA4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577E1C9" w14:textId="4AF50AF8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31DD555" w14:textId="35B2A39C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A8DD459" w14:textId="213B7782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2E185C8F" w14:textId="016475EB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7A3A7F2" w14:textId="060C7AFC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</w:tr>
      <w:tr w:rsidR="008923C4" w:rsidRPr="002E00B6" w14:paraId="3552DB32" w14:textId="77777777" w:rsidTr="008923C4">
        <w:trPr>
          <w:trHeight w:val="63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noWrap/>
            <w:hideMark/>
          </w:tcPr>
          <w:p w14:paraId="27597DC1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2F3A0E82" w14:textId="27D6DB62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14B704F" w14:textId="78AB08AA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262073CC" w14:textId="547863F2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6071E91" w14:textId="299F18A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A2C8921" w14:textId="57817B0F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9957268" w14:textId="1D5AD7BA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</w:tr>
      <w:tr w:rsidR="008923C4" w:rsidRPr="002E00B6" w14:paraId="35F00D11" w14:textId="77777777" w:rsidTr="008923C4">
        <w:trPr>
          <w:trHeight w:val="545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noWrap/>
            <w:hideMark/>
          </w:tcPr>
          <w:p w14:paraId="46AFD7B8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  <w:r w:rsidRPr="002E00B6">
              <w:rPr>
                <w:rFonts w:ascii="Frutiger LT Arabic 45 Light" w:hAnsi="Frutiger LT Arabic 45 Light" w:cs="Frutiger LT Arabic 45 Light" w:hint="cs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2F37D6A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21F47F7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5189D41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C55AE3D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E0A3C18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9B027B5" w14:textId="77777777" w:rsidR="00624459" w:rsidRPr="002E00B6" w:rsidRDefault="00624459" w:rsidP="002E00B6">
            <w:pPr>
              <w:bidi/>
              <w:rPr>
                <w:rFonts w:ascii="Frutiger LT Arabic 45 Light" w:hAnsi="Frutiger LT Arabic 45 Light" w:cs="Frutiger LT Arabic 45 Light"/>
                <w:color w:val="000000"/>
                <w:sz w:val="20"/>
                <w:szCs w:val="20"/>
                <w:rtl/>
              </w:rPr>
            </w:pPr>
          </w:p>
        </w:tc>
      </w:tr>
    </w:tbl>
    <w:p w14:paraId="5B1A3299" w14:textId="77777777" w:rsidR="00624459" w:rsidRPr="002E00B6" w:rsidRDefault="00624459" w:rsidP="002E00B6">
      <w:pPr>
        <w:bidi/>
        <w:rPr>
          <w:rtl/>
        </w:rPr>
      </w:pPr>
    </w:p>
    <w:p w14:paraId="2C40A36E" w14:textId="0B4F5DF7" w:rsidR="00A328A3" w:rsidRPr="002E00B6" w:rsidRDefault="00A328A3" w:rsidP="002E00B6">
      <w:pPr>
        <w:pStyle w:val="Heading2"/>
        <w:bidi/>
        <w:spacing w:before="0"/>
        <w:textAlignment w:val="baseline"/>
        <w:rPr>
          <w:rStyle w:val="Strong"/>
          <w:rFonts w:ascii="ArbFONTS-Droid-Arabic-Kufi-1" w:hAnsi="ArbFONTS-Droid-Arabic-Kufi-1" w:cs="Frutiger LT Arabic 55 Roman"/>
          <w:b w:val="0"/>
          <w:bCs w:val="0"/>
          <w:color w:val="1DCFCA"/>
          <w:szCs w:val="36"/>
          <w:bdr w:val="none" w:sz="0" w:space="0" w:color="auto" w:frame="1"/>
        </w:rPr>
      </w:pPr>
    </w:p>
    <w:p w14:paraId="56CDB25E" w14:textId="22F4DF3F" w:rsidR="00A328A3" w:rsidRDefault="00A328A3" w:rsidP="002E00B6">
      <w:pPr>
        <w:bidi/>
        <w:rPr>
          <w:rtl/>
        </w:rPr>
      </w:pPr>
    </w:p>
    <w:tbl>
      <w:tblPr>
        <w:tblStyle w:val="ListTable3-Accent11"/>
        <w:tblpPr w:leftFromText="180" w:rightFromText="180" w:vertAnchor="page" w:horzAnchor="margin" w:tblpY="2456"/>
        <w:bidiVisual/>
        <w:tblW w:w="5000" w:type="pct"/>
        <w:tblLook w:val="04A0" w:firstRow="1" w:lastRow="0" w:firstColumn="1" w:lastColumn="0" w:noHBand="0" w:noVBand="1"/>
      </w:tblPr>
      <w:tblGrid>
        <w:gridCol w:w="2056"/>
        <w:gridCol w:w="6618"/>
        <w:gridCol w:w="5276"/>
      </w:tblGrid>
      <w:tr w:rsidR="008A1E57" w:rsidRPr="00D230F4" w14:paraId="4C9F65B8" w14:textId="77777777" w:rsidTr="00BE7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0070C0"/>
          </w:tcPr>
          <w:p w14:paraId="05DB6431" w14:textId="6FA41B3E" w:rsidR="008A1E57" w:rsidRPr="00D230F4" w:rsidRDefault="008A1E57" w:rsidP="00BE70F2">
            <w:pPr>
              <w:bidi/>
              <w:spacing w:line="288" w:lineRule="auto"/>
              <w:jc w:val="center"/>
              <w:rPr>
                <w:rFonts w:ascii="Frutiger LT Arabic 55 Roman" w:eastAsia="Calibri" w:hAnsi="Frutiger LT Arabic 55 Roman" w:cs="Frutiger LT Arabic 55 Roman"/>
                <w:b w:val="0"/>
                <w:bCs w:val="0"/>
                <w:color w:val="FFFFFF" w:themeColor="background1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color w:val="FFFFFF" w:themeColor="background1"/>
                <w:sz w:val="16"/>
                <w:szCs w:val="16"/>
                <w:rtl/>
              </w:rPr>
              <w:lastRenderedPageBreak/>
              <w:t xml:space="preserve">اعتماد </w:t>
            </w:r>
            <w:r>
              <w:rPr>
                <w:rFonts w:ascii="Frutiger LT Arabic 55 Roman" w:eastAsia="Calibri" w:hAnsi="Frutiger LT Arabic 55 Roman" w:cs="Frutiger LT Arabic 55 Roman" w:hint="cs"/>
                <w:color w:val="FFFFFF" w:themeColor="background1"/>
                <w:sz w:val="16"/>
                <w:szCs w:val="16"/>
                <w:rtl/>
              </w:rPr>
              <w:t>التقرير</w:t>
            </w:r>
            <w:r w:rsidRPr="00D230F4">
              <w:rPr>
                <w:rFonts w:ascii="Frutiger LT Arabic 55 Roman" w:eastAsia="Calibri" w:hAnsi="Frutiger LT Arabic 55 Roman" w:cs="Frutiger LT Arabic 55 Roman" w:hint="cs"/>
                <w:color w:val="FFFFFF" w:themeColor="background1"/>
                <w:sz w:val="16"/>
                <w:szCs w:val="16"/>
                <w:rtl/>
              </w:rPr>
              <w:t>:</w:t>
            </w:r>
          </w:p>
        </w:tc>
      </w:tr>
      <w:tr w:rsidR="00C97564" w:rsidRPr="00D230F4" w14:paraId="727BC7B0" w14:textId="77777777" w:rsidTr="00C97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83CAEB" w:themeFill="accent1" w:themeFillTint="66"/>
            <w:vAlign w:val="center"/>
          </w:tcPr>
          <w:p w14:paraId="2CEE5938" w14:textId="74A15F17" w:rsidR="00C97564" w:rsidRPr="00D230F4" w:rsidRDefault="00C97564" w:rsidP="00BE70F2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hAnsi="Frutiger LT Arabic 55 Roman" w:cs="Frutiger LT Arabic 55 Roman" w:hint="cs"/>
                <w:b w:val="0"/>
                <w:bCs w:val="0"/>
                <w:sz w:val="16"/>
                <w:szCs w:val="16"/>
                <w:rtl/>
              </w:rPr>
              <w:t xml:space="preserve">معد </w:t>
            </w:r>
            <w:r>
              <w:rPr>
                <w:rFonts w:ascii="Frutiger LT Arabic 55 Roman" w:hAnsi="Frutiger LT Arabic 55 Roman" w:cs="Frutiger LT Arabic 55 Roman" w:hint="cs"/>
                <w:b w:val="0"/>
                <w:bCs w:val="0"/>
                <w:sz w:val="16"/>
                <w:szCs w:val="16"/>
                <w:rtl/>
              </w:rPr>
              <w:t>التقرير</w:t>
            </w:r>
          </w:p>
        </w:tc>
        <w:tc>
          <w:tcPr>
            <w:tcW w:w="2372" w:type="pct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C1E4F5" w:themeFill="accent1" w:themeFillTint="33"/>
            <w:vAlign w:val="center"/>
          </w:tcPr>
          <w:p w14:paraId="4EE1816D" w14:textId="77777777" w:rsidR="00C97564" w:rsidRPr="00D230F4" w:rsidRDefault="00C97564" w:rsidP="00BE70F2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sz w:val="16"/>
                <w:szCs w:val="16"/>
                <w:rtl/>
              </w:rPr>
              <w:t xml:space="preserve">الاسم: ......................................        </w:t>
            </w:r>
          </w:p>
        </w:tc>
        <w:tc>
          <w:tcPr>
            <w:tcW w:w="1891" w:type="pct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C1E4F5" w:themeFill="accent1" w:themeFillTint="33"/>
            <w:vAlign w:val="center"/>
          </w:tcPr>
          <w:p w14:paraId="3C2F0266" w14:textId="77777777" w:rsidR="00C97564" w:rsidRPr="00D230F4" w:rsidRDefault="00C97564" w:rsidP="00BE70F2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sz w:val="16"/>
                <w:szCs w:val="16"/>
                <w:rtl/>
              </w:rPr>
              <w:t xml:space="preserve">التوقيع: ......................................                </w:t>
            </w:r>
          </w:p>
        </w:tc>
      </w:tr>
      <w:tr w:rsidR="00C97564" w:rsidRPr="00D230F4" w14:paraId="1325FAC4" w14:textId="77777777" w:rsidTr="00C97564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83CAEB" w:themeFill="accent1" w:themeFillTint="66"/>
            <w:vAlign w:val="center"/>
          </w:tcPr>
          <w:p w14:paraId="0B2DFEB2" w14:textId="256BB27C" w:rsidR="00C97564" w:rsidRPr="00D230F4" w:rsidRDefault="00C97564" w:rsidP="00BE70F2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sz w:val="16"/>
                <w:szCs w:val="16"/>
                <w:rtl/>
              </w:rPr>
              <w:t xml:space="preserve">اعتماد </w:t>
            </w:r>
          </w:p>
        </w:tc>
        <w:tc>
          <w:tcPr>
            <w:tcW w:w="2372" w:type="pct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C1E4F5" w:themeFill="accent1" w:themeFillTint="33"/>
            <w:vAlign w:val="center"/>
          </w:tcPr>
          <w:p w14:paraId="7E90AA8F" w14:textId="77777777" w:rsidR="00C97564" w:rsidRPr="00D230F4" w:rsidRDefault="00C97564" w:rsidP="00BE70F2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sz w:val="16"/>
                <w:szCs w:val="16"/>
                <w:rtl/>
              </w:rPr>
              <w:t xml:space="preserve">الاسم: ......................................        </w:t>
            </w:r>
          </w:p>
        </w:tc>
        <w:tc>
          <w:tcPr>
            <w:tcW w:w="1891" w:type="pct"/>
            <w:tcBorders>
              <w:top w:val="single" w:sz="4" w:space="0" w:color="005E68"/>
              <w:left w:val="single" w:sz="4" w:space="0" w:color="005E68"/>
              <w:bottom w:val="single" w:sz="4" w:space="0" w:color="005E68"/>
              <w:right w:val="single" w:sz="4" w:space="0" w:color="005E68"/>
            </w:tcBorders>
            <w:shd w:val="clear" w:color="auto" w:fill="C1E4F5" w:themeFill="accent1" w:themeFillTint="33"/>
          </w:tcPr>
          <w:p w14:paraId="0EEC1D20" w14:textId="77777777" w:rsidR="00C97564" w:rsidRPr="00D230F4" w:rsidRDefault="00C97564" w:rsidP="00BE70F2">
            <w:pPr>
              <w:bidi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sz w:val="16"/>
                <w:szCs w:val="16"/>
                <w:rtl/>
              </w:rPr>
              <w:t xml:space="preserve">التوقيع: ......................................                </w:t>
            </w:r>
          </w:p>
        </w:tc>
      </w:tr>
      <w:tr w:rsidR="00C97564" w:rsidRPr="00D230F4" w14:paraId="740DA23E" w14:textId="77777777" w:rsidTr="00C97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pct"/>
            <w:tcBorders>
              <w:top w:val="single" w:sz="4" w:space="0" w:color="005E68"/>
              <w:left w:val="single" w:sz="4" w:space="0" w:color="005E68"/>
              <w:right w:val="single" w:sz="4" w:space="0" w:color="005E68"/>
            </w:tcBorders>
            <w:shd w:val="clear" w:color="auto" w:fill="83CAEB" w:themeFill="accent1" w:themeFillTint="66"/>
            <w:vAlign w:val="center"/>
          </w:tcPr>
          <w:p w14:paraId="531C7AC0" w14:textId="79FFF358" w:rsidR="00C97564" w:rsidRPr="00D230F4" w:rsidRDefault="00C97564" w:rsidP="00BE70F2">
            <w:pPr>
              <w:bidi/>
              <w:spacing w:line="288" w:lineRule="auto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  <w:r w:rsidRPr="00D230F4">
              <w:rPr>
                <w:rFonts w:ascii="Frutiger LT Arabic 55 Roman" w:eastAsia="Calibri" w:hAnsi="Frutiger LT Arabic 55 Roman" w:cs="Frutiger LT Arabic 55 Roman" w:hint="cs"/>
                <w:b w:val="0"/>
                <w:bCs w:val="0"/>
                <w:sz w:val="16"/>
                <w:szCs w:val="16"/>
                <w:rtl/>
              </w:rPr>
              <w:t>التاريخ</w:t>
            </w:r>
          </w:p>
        </w:tc>
        <w:tc>
          <w:tcPr>
            <w:tcW w:w="4263" w:type="pct"/>
            <w:gridSpan w:val="2"/>
            <w:tcBorders>
              <w:top w:val="single" w:sz="4" w:space="0" w:color="005E68"/>
              <w:left w:val="single" w:sz="4" w:space="0" w:color="005E68"/>
              <w:right w:val="single" w:sz="4" w:space="0" w:color="005E68"/>
            </w:tcBorders>
            <w:shd w:val="clear" w:color="auto" w:fill="C1E4F5" w:themeFill="accent1" w:themeFillTint="33"/>
          </w:tcPr>
          <w:p w14:paraId="069DF005" w14:textId="77777777" w:rsidR="00C97564" w:rsidRPr="00D230F4" w:rsidRDefault="00C97564" w:rsidP="00BE70F2">
            <w:pPr>
              <w:bidi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utiger LT Arabic 55 Roman" w:eastAsia="Calibri" w:hAnsi="Frutiger LT Arabic 55 Roman" w:cs="Frutiger LT Arabic 55 Roman"/>
                <w:sz w:val="16"/>
                <w:szCs w:val="16"/>
                <w:rtl/>
              </w:rPr>
            </w:pPr>
          </w:p>
        </w:tc>
      </w:tr>
    </w:tbl>
    <w:p w14:paraId="4144C236" w14:textId="77777777" w:rsidR="008A1E57" w:rsidRPr="002E00B6" w:rsidRDefault="008A1E57" w:rsidP="008A1E57">
      <w:pPr>
        <w:bidi/>
      </w:pPr>
    </w:p>
    <w:sectPr w:rsidR="008A1E57" w:rsidRPr="002E00B6" w:rsidSect="005510C3">
      <w:headerReference w:type="default" r:id="rId13"/>
      <w:footerReference w:type="even" r:id="rId14"/>
      <w:footerReference w:type="default" r:id="rId15"/>
      <w:footerReference w:type="first" r:id="rId16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2D1B5" w14:textId="77777777" w:rsidR="006A6823" w:rsidRDefault="006A6823" w:rsidP="00137EB1">
      <w:r>
        <w:separator/>
      </w:r>
    </w:p>
  </w:endnote>
  <w:endnote w:type="continuationSeparator" w:id="0">
    <w:p w14:paraId="32EC821B" w14:textId="77777777" w:rsidR="006A6823" w:rsidRDefault="006A6823" w:rsidP="00137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oew Next Arabic Heavy">
    <w:altName w:val="Arial"/>
    <w:panose1 w:val="020B0604020202020204"/>
    <w:charset w:val="B2"/>
    <w:family w:val="swiss"/>
    <w:notTrueType/>
    <w:pitch w:val="variable"/>
    <w:sig w:usb0="00002007" w:usb1="00000001" w:usb2="00000008" w:usb3="00000000" w:csb0="000000D3" w:csb1="00000000"/>
  </w:font>
  <w:font w:name="Frutiger LT Arabic 55 Roman">
    <w:panose1 w:val="01000000000000000000"/>
    <w:charset w:val="B2"/>
    <w:family w:val="auto"/>
    <w:pitch w:val="variable"/>
    <w:sig w:usb0="800020AF" w:usb1="C000A04A" w:usb2="00000008" w:usb3="00000000" w:csb0="00000041" w:csb1="00000000"/>
  </w:font>
  <w:font w:name="Frutiger LT Arabic 45 Light">
    <w:panose1 w:val="01000000000000000000"/>
    <w:charset w:val="B2"/>
    <w:family w:val="auto"/>
    <w:pitch w:val="variable"/>
    <w:sig w:usb0="800020AF" w:usb1="C000A04A" w:usb2="00000008" w:usb3="00000000" w:csb0="00000041" w:csb1="00000000"/>
  </w:font>
  <w:font w:name="Frutiger LT Arabic 65 Bold">
    <w:altName w:val="Courier New"/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Loew Next Arabic Medium">
    <w:altName w:val="Arial"/>
    <w:panose1 w:val="020B0604020202020204"/>
    <w:charset w:val="B2"/>
    <w:family w:val="swiss"/>
    <w:notTrueType/>
    <w:pitch w:val="variable"/>
    <w:sig w:usb0="00002007" w:usb1="00000001" w:usb2="00000008" w:usb3="00000000" w:csb0="000000D3" w:csb1="00000000"/>
  </w:font>
  <w:font w:name="ArbFONTS-Droid-Arabic-Kufi-1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E8F13" w14:textId="1BD78340" w:rsidR="00137EB1" w:rsidRDefault="002E00B6" w:rsidP="00A75B57">
    <w:pPr>
      <w:pStyle w:val="Footer"/>
      <w:framePr w:wrap="none" w:vAnchor="text" w:hAnchor="margin" w:y="1"/>
      <w:rPr>
        <w:rStyle w:val="PageNumber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5D2FDFA" wp14:editId="634B1BB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03605" cy="345440"/>
              <wp:effectExtent l="0" t="0" r="10795" b="0"/>
              <wp:wrapNone/>
              <wp:docPr id="2094871534" name="Text Box 5" descr="General - عام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36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860AB2" w14:textId="435510AD" w:rsidR="002E00B6" w:rsidRPr="002E00B6" w:rsidRDefault="002E00B6" w:rsidP="002E00B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 xml:space="preserve">General - </w:t>
                          </w: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  <w:rtl/>
                            </w:rPr>
                            <w:t>عام</w:t>
                          </w: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2FDF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General - عام " style="position:absolute;margin-left:0;margin-top:0;width:71.15pt;height:27.2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" filled="f" stroked="f">
              <v:textbox style="mso-fit-shape-to-text:t" inset="20pt,0,0,15pt">
                <w:txbxContent>
                  <w:p w14:paraId="3A860AB2" w14:textId="435510AD" w:rsidR="002E00B6" w:rsidRPr="002E00B6" w:rsidRDefault="002E00B6" w:rsidP="002E00B6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 xml:space="preserve">General - </w:t>
                    </w: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  <w:rtl/>
                      </w:rPr>
                      <w:t>عام</w:t>
                    </w: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200276245"/>
      <w:docPartObj>
        <w:docPartGallery w:val="Page Numbers (Bottom of Page)"/>
        <w:docPartUnique/>
      </w:docPartObj>
    </w:sdtPr>
    <w:sdtContent>
      <w:p w14:paraId="20DA279D" w14:textId="77777777" w:rsidR="00137EB1" w:rsidRDefault="00137EB1" w:rsidP="00A75B57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CECE2A" w14:textId="77777777" w:rsidR="00137EB1" w:rsidRDefault="00137EB1" w:rsidP="00137EB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649E3" w14:textId="1139A1D9" w:rsidR="00137EB1" w:rsidRDefault="002E00B6" w:rsidP="00137EB1">
    <w:pPr>
      <w:pStyle w:val="Footer"/>
      <w:ind w:firstLine="360"/>
      <w:rPr>
        <w:rtl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B02B47B" wp14:editId="275AA7F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903605" cy="345440"/>
              <wp:effectExtent l="0" t="0" r="10795" b="0"/>
              <wp:wrapNone/>
              <wp:docPr id="529207922" name="Text Box 6" descr="General - عام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36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BAAE2D" w14:textId="0AB8EBC9" w:rsidR="002E00B6" w:rsidRPr="002E00B6" w:rsidRDefault="002E00B6" w:rsidP="002E00B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 xml:space="preserve">General - </w:t>
                          </w: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  <w:rtl/>
                            </w:rPr>
                            <w:t>عام</w:t>
                          </w: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02B47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General - عام " style="position:absolute;left:0;text-align:left;margin-left:0;margin-top:0;width:71.15pt;height:27.2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" filled="f" stroked="f">
              <v:textbox style="mso-fit-shape-to-text:t" inset="20pt,0,0,15pt">
                <w:txbxContent>
                  <w:p w14:paraId="6EBAAE2D" w14:textId="0AB8EBC9" w:rsidR="002E00B6" w:rsidRPr="002E00B6" w:rsidRDefault="002E00B6" w:rsidP="002E00B6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 xml:space="preserve">General - </w:t>
                    </w: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  <w:rtl/>
                      </w:rPr>
                      <w:t>عام</w:t>
                    </w: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7EB1" w:rsidRPr="006D3D2A">
      <w:rPr>
        <w:noProof/>
      </w:rPr>
      <w:drawing>
        <wp:anchor distT="0" distB="0" distL="114300" distR="114300" simplePos="0" relativeHeight="251659264" behindDoc="1" locked="0" layoutInCell="1" allowOverlap="1" wp14:anchorId="407C12CC" wp14:editId="5F97A692">
          <wp:simplePos x="0" y="0"/>
          <wp:positionH relativeFrom="column">
            <wp:posOffset>-445135</wp:posOffset>
          </wp:positionH>
          <wp:positionV relativeFrom="paragraph">
            <wp:posOffset>-110877</wp:posOffset>
          </wp:positionV>
          <wp:extent cx="8026414" cy="960573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14" cy="960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AEEF6A" w14:textId="58759F68" w:rsidR="00137EB1" w:rsidRDefault="00137EB1">
    <w:pPr>
      <w:pStyle w:val="Footer"/>
      <w:rPr>
        <w:rtl/>
      </w:rPr>
    </w:pPr>
  </w:p>
  <w:sdt>
    <w:sdtPr>
      <w:rPr>
        <w:rStyle w:val="PageNumber"/>
        <w:rFonts w:ascii="Frutiger LT Arabic 55 Roman" w:hAnsi="Frutiger LT Arabic 55 Roman" w:cs="Frutiger LT Arabic 55 Roman" w:hint="cs"/>
        <w:color w:val="7030A0"/>
        <w:sz w:val="22"/>
        <w:szCs w:val="22"/>
      </w:rPr>
      <w:id w:val="1470479479"/>
      <w:docPartObj>
        <w:docPartGallery w:val="Page Numbers (Bottom of Page)"/>
        <w:docPartUnique/>
      </w:docPartObj>
    </w:sdtPr>
    <w:sdtContent>
      <w:p w14:paraId="02EE946F" w14:textId="77777777" w:rsidR="00137EB1" w:rsidRPr="00137EB1" w:rsidRDefault="00137EB1" w:rsidP="00137EB1">
        <w:pPr>
          <w:pStyle w:val="Footer"/>
          <w:framePr w:wrap="none" w:vAnchor="text" w:hAnchor="page" w:x="1228" w:y="85"/>
          <w:rPr>
            <w:rStyle w:val="PageNumber"/>
            <w:rFonts w:ascii="Frutiger LT Arabic 55 Roman" w:hAnsi="Frutiger LT Arabic 55 Roman" w:cs="Frutiger LT Arabic 55 Roman"/>
            <w:color w:val="7030A0"/>
            <w:sz w:val="22"/>
            <w:szCs w:val="22"/>
          </w:rPr>
        </w:pPr>
        <w:r w:rsidRPr="00137EB1">
          <w:rPr>
            <w:rStyle w:val="PageNumber"/>
            <w:rFonts w:ascii="Frutiger LT Arabic 55 Roman" w:hAnsi="Frutiger LT Arabic 55 Roman" w:cs="Frutiger LT Arabic 55 Roman" w:hint="cs"/>
            <w:color w:val="7030A0"/>
            <w:sz w:val="22"/>
            <w:szCs w:val="22"/>
          </w:rPr>
          <w:fldChar w:fldCharType="begin"/>
        </w:r>
        <w:r w:rsidRPr="00137EB1">
          <w:rPr>
            <w:rStyle w:val="PageNumber"/>
            <w:rFonts w:ascii="Frutiger LT Arabic 55 Roman" w:hAnsi="Frutiger LT Arabic 55 Roman" w:cs="Frutiger LT Arabic 55 Roman" w:hint="cs"/>
            <w:color w:val="7030A0"/>
            <w:sz w:val="22"/>
            <w:szCs w:val="22"/>
          </w:rPr>
          <w:instrText xml:space="preserve"> PAGE </w:instrText>
        </w:r>
        <w:r w:rsidRPr="00137EB1">
          <w:rPr>
            <w:rStyle w:val="PageNumber"/>
            <w:rFonts w:ascii="Frutiger LT Arabic 55 Roman" w:hAnsi="Frutiger LT Arabic 55 Roman" w:cs="Frutiger LT Arabic 55 Roman" w:hint="cs"/>
            <w:color w:val="7030A0"/>
            <w:sz w:val="22"/>
            <w:szCs w:val="22"/>
          </w:rPr>
          <w:fldChar w:fldCharType="separate"/>
        </w:r>
        <w:r w:rsidRPr="00137EB1">
          <w:rPr>
            <w:rStyle w:val="PageNumber"/>
            <w:rFonts w:ascii="Frutiger LT Arabic 55 Roman" w:hAnsi="Frutiger LT Arabic 55 Roman" w:cs="Frutiger LT Arabic 55 Roman" w:hint="cs"/>
            <w:noProof/>
            <w:color w:val="7030A0"/>
            <w:sz w:val="22"/>
            <w:szCs w:val="22"/>
          </w:rPr>
          <w:t>2</w:t>
        </w:r>
        <w:r w:rsidRPr="00137EB1">
          <w:rPr>
            <w:rStyle w:val="PageNumber"/>
            <w:rFonts w:ascii="Frutiger LT Arabic 55 Roman" w:hAnsi="Frutiger LT Arabic 55 Roman" w:cs="Frutiger LT Arabic 55 Roman" w:hint="cs"/>
            <w:color w:val="7030A0"/>
            <w:sz w:val="22"/>
            <w:szCs w:val="22"/>
          </w:rPr>
          <w:fldChar w:fldCharType="end"/>
        </w:r>
      </w:p>
    </w:sdtContent>
  </w:sdt>
  <w:p w14:paraId="785C87BF" w14:textId="76BD1EB0" w:rsidR="00137EB1" w:rsidRDefault="00137E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868C06" wp14:editId="0D785E75">
              <wp:simplePos x="0" y="0"/>
              <wp:positionH relativeFrom="column">
                <wp:posOffset>249555</wp:posOffset>
              </wp:positionH>
              <wp:positionV relativeFrom="paragraph">
                <wp:posOffset>27305</wp:posOffset>
              </wp:positionV>
              <wp:extent cx="0" cy="262255"/>
              <wp:effectExtent l="0" t="0" r="12700" b="1714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62255"/>
                      </a:xfrm>
                      <a:prstGeom prst="line">
                        <a:avLst/>
                      </a:prstGeom>
                      <a:ln>
                        <a:solidFill>
                          <a:srgbClr val="00006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3D70D0" id="Straight Connector 17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65pt,2.15pt" to="19.6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" strokecolor="#00006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41BE3C" wp14:editId="5F547C41">
              <wp:simplePos x="0" y="0"/>
              <wp:positionH relativeFrom="column">
                <wp:posOffset>321641</wp:posOffset>
              </wp:positionH>
              <wp:positionV relativeFrom="paragraph">
                <wp:posOffset>48260</wp:posOffset>
              </wp:positionV>
              <wp:extent cx="1568450" cy="2413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845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C08CCD" w14:textId="6FA18AF8" w:rsidR="00137EB1" w:rsidRPr="00B8708A" w:rsidRDefault="00137EB1" w:rsidP="00137EB1">
                          <w:pPr>
                            <w:bidi/>
                            <w:spacing w:line="360" w:lineRule="auto"/>
                            <w:jc w:val="right"/>
                            <w:rPr>
                              <w:rFonts w:ascii="Loew Next Arabic Medium" w:hAnsi="Loew Next Arabic Medium" w:cs="Loew Next Arabic Medium"/>
                              <w:color w:val="7030A0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ascii="Loew Next Arabic Medium" w:hAnsi="Loew Next Arabic Medium" w:cs="Loew Next Arabic Medium" w:hint="cs"/>
                              <w:color w:val="7030A0"/>
                              <w:sz w:val="16"/>
                              <w:szCs w:val="16"/>
                              <w:rtl/>
                            </w:rPr>
                            <w:t>عمادة التطوير والجودة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1BE3C" id="Text Box 9" o:spid="_x0000_s1031" type="#_x0000_t202" style="position:absolute;margin-left:25.35pt;margin-top:3.8pt;width:123.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" filled="f" stroked="f" strokeweight=".5pt">
              <v:textbox>
                <w:txbxContent>
                  <w:p w14:paraId="5EC08CCD" w14:textId="6FA18AF8" w:rsidR="00137EB1" w:rsidRPr="00B8708A" w:rsidRDefault="00137EB1" w:rsidP="00137EB1">
                    <w:pPr>
                      <w:bidi/>
                      <w:spacing w:line="360" w:lineRule="auto"/>
                      <w:jc w:val="right"/>
                      <w:rPr>
                        <w:rFonts w:ascii="Loew Next Arabic Medium" w:hAnsi="Loew Next Arabic Medium" w:cs="Loew Next Arabic Medium"/>
                        <w:color w:val="7030A0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Loew Next Arabic Medium" w:hAnsi="Loew Next Arabic Medium" w:cs="Loew Next Arabic Medium" w:hint="cs"/>
                        <w:color w:val="7030A0"/>
                        <w:sz w:val="16"/>
                        <w:szCs w:val="16"/>
                        <w:rtl/>
                      </w:rPr>
                      <w:t>عمادة التطوير والجودة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BC152" w14:textId="2420B141" w:rsidR="00EF07C7" w:rsidRDefault="002E00B6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53CD5D8" wp14:editId="600E009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03605" cy="345440"/>
              <wp:effectExtent l="0" t="0" r="10795" b="0"/>
              <wp:wrapNone/>
              <wp:docPr id="1847605163" name="Text Box 4" descr="General - عام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36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36E746" w14:textId="0B533A54" w:rsidR="002E00B6" w:rsidRPr="002E00B6" w:rsidRDefault="002E00B6" w:rsidP="002E00B6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 xml:space="preserve">General - </w:t>
                          </w: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  <w:rtl/>
                            </w:rPr>
                            <w:t>عام</w:t>
                          </w:r>
                          <w:r w:rsidRPr="002E00B6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3CD5D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General - عام " style="position:absolute;margin-left:0;margin-top:0;width:71.15pt;height:27.2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" filled="f" stroked="f">
              <v:textbox style="mso-fit-shape-to-text:t" inset="20pt,0,0,15pt">
                <w:txbxContent>
                  <w:p w14:paraId="2E36E746" w14:textId="0B533A54" w:rsidR="002E00B6" w:rsidRPr="002E00B6" w:rsidRDefault="002E00B6" w:rsidP="002E00B6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 xml:space="preserve">General - </w:t>
                    </w: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  <w:rtl/>
                      </w:rPr>
                      <w:t>عام</w:t>
                    </w:r>
                    <w:r w:rsidRPr="002E00B6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12596" w14:textId="77777777" w:rsidR="006A6823" w:rsidRDefault="006A6823" w:rsidP="00137EB1">
      <w:r>
        <w:separator/>
      </w:r>
    </w:p>
  </w:footnote>
  <w:footnote w:type="continuationSeparator" w:id="0">
    <w:p w14:paraId="19FEFD5B" w14:textId="77777777" w:rsidR="006A6823" w:rsidRDefault="006A6823" w:rsidP="00137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C6F0A" w14:textId="250DFCBF" w:rsidR="00137EB1" w:rsidRDefault="00137EB1" w:rsidP="00137EB1">
    <w:pPr>
      <w:pStyle w:val="Header"/>
      <w:jc w:val="right"/>
    </w:pPr>
    <w:r>
      <w:rPr>
        <w:noProof/>
      </w:rPr>
      <w:drawing>
        <wp:inline distT="0" distB="0" distL="0" distR="0" wp14:anchorId="24A5FAF6" wp14:editId="0E998577">
          <wp:extent cx="1722559" cy="1029154"/>
          <wp:effectExtent l="0" t="0" r="0" b="0"/>
          <wp:docPr id="39" name="Graphic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phic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49" cy="1045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A1937"/>
    <w:multiLevelType w:val="hybridMultilevel"/>
    <w:tmpl w:val="FB14EC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89722A"/>
    <w:multiLevelType w:val="hybridMultilevel"/>
    <w:tmpl w:val="55A28ADA"/>
    <w:lvl w:ilvl="0" w:tplc="F8E65C9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82313"/>
    <w:multiLevelType w:val="hybridMultilevel"/>
    <w:tmpl w:val="D7D802E0"/>
    <w:lvl w:ilvl="0" w:tplc="8A4C316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27AAF"/>
    <w:multiLevelType w:val="hybridMultilevel"/>
    <w:tmpl w:val="9F7AAECC"/>
    <w:lvl w:ilvl="0" w:tplc="8A4C316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125494">
    <w:abstractNumId w:val="0"/>
  </w:num>
  <w:num w:numId="2" w16cid:durableId="875241490">
    <w:abstractNumId w:val="1"/>
  </w:num>
  <w:num w:numId="3" w16cid:durableId="271475930">
    <w:abstractNumId w:val="2"/>
  </w:num>
  <w:num w:numId="4" w16cid:durableId="594674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EB1"/>
    <w:rsid w:val="00010E67"/>
    <w:rsid w:val="0004285A"/>
    <w:rsid w:val="00046574"/>
    <w:rsid w:val="00062424"/>
    <w:rsid w:val="00065739"/>
    <w:rsid w:val="00072D30"/>
    <w:rsid w:val="000815D9"/>
    <w:rsid w:val="000E1B9F"/>
    <w:rsid w:val="000F07CC"/>
    <w:rsid w:val="000F164F"/>
    <w:rsid w:val="00115CC7"/>
    <w:rsid w:val="00123FC8"/>
    <w:rsid w:val="001360C1"/>
    <w:rsid w:val="00137EB1"/>
    <w:rsid w:val="00176152"/>
    <w:rsid w:val="00196085"/>
    <w:rsid w:val="001A22D5"/>
    <w:rsid w:val="001A2BBD"/>
    <w:rsid w:val="001C11BA"/>
    <w:rsid w:val="001E1E48"/>
    <w:rsid w:val="00227362"/>
    <w:rsid w:val="00241780"/>
    <w:rsid w:val="0026785B"/>
    <w:rsid w:val="00273146"/>
    <w:rsid w:val="0027424A"/>
    <w:rsid w:val="002813D8"/>
    <w:rsid w:val="002A17DC"/>
    <w:rsid w:val="002E00B6"/>
    <w:rsid w:val="002E259E"/>
    <w:rsid w:val="002E6F91"/>
    <w:rsid w:val="002F4A15"/>
    <w:rsid w:val="003318DD"/>
    <w:rsid w:val="00385BF3"/>
    <w:rsid w:val="003B713E"/>
    <w:rsid w:val="003C0E4A"/>
    <w:rsid w:val="003C42E7"/>
    <w:rsid w:val="00400304"/>
    <w:rsid w:val="00440252"/>
    <w:rsid w:val="004738A7"/>
    <w:rsid w:val="00485DBB"/>
    <w:rsid w:val="004908B1"/>
    <w:rsid w:val="004974ED"/>
    <w:rsid w:val="004C24EC"/>
    <w:rsid w:val="00536D72"/>
    <w:rsid w:val="00546119"/>
    <w:rsid w:val="005510C3"/>
    <w:rsid w:val="0055570D"/>
    <w:rsid w:val="005F00C6"/>
    <w:rsid w:val="00605D06"/>
    <w:rsid w:val="00624459"/>
    <w:rsid w:val="0064628E"/>
    <w:rsid w:val="006A1864"/>
    <w:rsid w:val="006A6823"/>
    <w:rsid w:val="006D778D"/>
    <w:rsid w:val="006E6452"/>
    <w:rsid w:val="006F19FF"/>
    <w:rsid w:val="0078389F"/>
    <w:rsid w:val="007A59B9"/>
    <w:rsid w:val="007C2823"/>
    <w:rsid w:val="0080750A"/>
    <w:rsid w:val="0083168C"/>
    <w:rsid w:val="00847A94"/>
    <w:rsid w:val="008561C9"/>
    <w:rsid w:val="0086455F"/>
    <w:rsid w:val="008923C4"/>
    <w:rsid w:val="00892F29"/>
    <w:rsid w:val="008A1E57"/>
    <w:rsid w:val="008A765A"/>
    <w:rsid w:val="008B2433"/>
    <w:rsid w:val="008B4C47"/>
    <w:rsid w:val="008F5239"/>
    <w:rsid w:val="008F5707"/>
    <w:rsid w:val="0098000B"/>
    <w:rsid w:val="00987AE3"/>
    <w:rsid w:val="00987F82"/>
    <w:rsid w:val="009924D4"/>
    <w:rsid w:val="009A1C60"/>
    <w:rsid w:val="009D0E4F"/>
    <w:rsid w:val="00A328A3"/>
    <w:rsid w:val="00A32A83"/>
    <w:rsid w:val="00A56EE2"/>
    <w:rsid w:val="00A62963"/>
    <w:rsid w:val="00A7157A"/>
    <w:rsid w:val="00AF3483"/>
    <w:rsid w:val="00B01F79"/>
    <w:rsid w:val="00B16C72"/>
    <w:rsid w:val="00B17033"/>
    <w:rsid w:val="00B245FF"/>
    <w:rsid w:val="00BF1EBE"/>
    <w:rsid w:val="00BF7D60"/>
    <w:rsid w:val="00C0287B"/>
    <w:rsid w:val="00C23F7C"/>
    <w:rsid w:val="00C331A3"/>
    <w:rsid w:val="00C40D79"/>
    <w:rsid w:val="00C429C8"/>
    <w:rsid w:val="00C46716"/>
    <w:rsid w:val="00C71E89"/>
    <w:rsid w:val="00C77710"/>
    <w:rsid w:val="00C818C3"/>
    <w:rsid w:val="00C9049D"/>
    <w:rsid w:val="00C97564"/>
    <w:rsid w:val="00CC6A02"/>
    <w:rsid w:val="00D22A3F"/>
    <w:rsid w:val="00D7555F"/>
    <w:rsid w:val="00DA4F00"/>
    <w:rsid w:val="00DE32DD"/>
    <w:rsid w:val="00DF7897"/>
    <w:rsid w:val="00E061F7"/>
    <w:rsid w:val="00E13070"/>
    <w:rsid w:val="00E35928"/>
    <w:rsid w:val="00E400E3"/>
    <w:rsid w:val="00E4549F"/>
    <w:rsid w:val="00E63E79"/>
    <w:rsid w:val="00E82CB1"/>
    <w:rsid w:val="00EB5AF6"/>
    <w:rsid w:val="00EC7345"/>
    <w:rsid w:val="00EC771B"/>
    <w:rsid w:val="00EF07C7"/>
    <w:rsid w:val="00EF3F83"/>
    <w:rsid w:val="00EF5015"/>
    <w:rsid w:val="00F15EFF"/>
    <w:rsid w:val="00F63C34"/>
    <w:rsid w:val="00FB6532"/>
    <w:rsid w:val="00FE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4549F"/>
  <w15:chartTrackingRefBased/>
  <w15:docId w15:val="{1897DCBE-98FF-7646-9CA8-AF7A8E80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EB1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7E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7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7E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7E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7E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7E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7E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7E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37E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7E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7E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7E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7E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7E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7E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7E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7E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7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7E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7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7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7E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7E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7E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7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7E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7EB1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37EB1"/>
    <w:rPr>
      <w:b/>
      <w:bCs/>
    </w:rPr>
  </w:style>
  <w:style w:type="character" w:styleId="Hyperlink">
    <w:name w:val="Hyperlink"/>
    <w:basedOn w:val="DefaultParagraphFont"/>
    <w:uiPriority w:val="99"/>
    <w:unhideWhenUsed/>
    <w:rsid w:val="00137EB1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37EB1"/>
    <w:pPr>
      <w:spacing w:before="120"/>
      <w:ind w:left="240"/>
    </w:pPr>
    <w:rPr>
      <w:rFonts w:asciiTheme="minorHAnsi" w:hAnsiTheme="minorHAnsi" w:cstheme="minorHAnsi"/>
      <w:b/>
      <w:bCs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rsid w:val="00137E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EB1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37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EB1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37EB1"/>
  </w:style>
  <w:style w:type="table" w:styleId="TableGrid">
    <w:name w:val="Table Grid"/>
    <w:basedOn w:val="TableNormal"/>
    <w:uiPriority w:val="39"/>
    <w:rsid w:val="00C71E89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11">
    <w:name w:val="List Table 3 - Accent 11"/>
    <w:basedOn w:val="TableNormal"/>
    <w:next w:val="TableNormal"/>
    <w:uiPriority w:val="48"/>
    <w:rsid w:val="00624459"/>
    <w:rPr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004C4C"/>
        <w:left w:val="single" w:sz="4" w:space="0" w:color="004C4C"/>
        <w:bottom w:val="single" w:sz="4" w:space="0" w:color="004C4C"/>
        <w:right w:val="single" w:sz="4" w:space="0" w:color="004C4C"/>
      </w:tblBorders>
    </w:tblPr>
    <w:tblStylePr w:type="firstRow">
      <w:rPr>
        <w:b/>
        <w:bCs/>
        <w:color w:val="FFFFFF"/>
      </w:rPr>
      <w:tblPr/>
      <w:tcPr>
        <w:shd w:val="clear" w:color="auto" w:fill="004C4C"/>
      </w:tcPr>
    </w:tblStylePr>
    <w:tblStylePr w:type="lastRow">
      <w:rPr>
        <w:b/>
        <w:bCs/>
      </w:rPr>
      <w:tblPr/>
      <w:tcPr>
        <w:tcBorders>
          <w:top w:val="double" w:sz="4" w:space="0" w:color="004C4C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4C4C"/>
          <w:right w:val="single" w:sz="4" w:space="0" w:color="004C4C"/>
        </w:tcBorders>
      </w:tcPr>
    </w:tblStylePr>
    <w:tblStylePr w:type="band1Horz">
      <w:tblPr/>
      <w:tcPr>
        <w:tcBorders>
          <w:top w:val="single" w:sz="4" w:space="0" w:color="004C4C"/>
          <w:bottom w:val="single" w:sz="4" w:space="0" w:color="004C4C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C4C"/>
          <w:left w:val="nil"/>
        </w:tcBorders>
      </w:tcPr>
    </w:tblStylePr>
    <w:tblStylePr w:type="swCell">
      <w:tblPr/>
      <w:tcPr>
        <w:tcBorders>
          <w:top w:val="double" w:sz="4" w:space="0" w:color="004C4C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3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C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C34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C34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euedu-my.sharepoint.com/:f:/g/personal/ddq_seu_edu_sa/ElFO-zd89vdAnx3T4XZx3asBHE_rVSY3g-nh9wX4mfGkFg?e=eMsJf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0.sv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3</TotalTime>
  <Pages>10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Noura Aleisa</dc:creator>
  <cp:keywords/>
  <dc:description/>
  <cp:lastModifiedBy>Dr. Noura M. Aleisa</cp:lastModifiedBy>
  <cp:revision>5</cp:revision>
  <dcterms:created xsi:type="dcterms:W3CDTF">2024-04-24T16:50:00Z</dcterms:created>
  <dcterms:modified xsi:type="dcterms:W3CDTF">2024-09-02T12:04:00Z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6e2037ab,7cdd33ee,1f8b1272</vt:lpwstr>
  </property>
  <property fmtid="{D5CDD505-2E9C-101B-9397-08002B2CF9AE}" pid="3" name="ClassificationContentMarkingFooterFontProps">
    <vt:lpwstr>#0000ff,10,Calibri</vt:lpwstr>
  </property>
  <property fmtid="{D5CDD505-2E9C-101B-9397-08002B2CF9AE}" pid="4" name="ClassificationContentMarkingFooterText">
    <vt:lpwstr>General - عام </vt:lpwstr>
  </property>
  <property fmtid="{D5CDD505-2E9C-101B-9397-08002B2CF9AE}" pid="5" name="MSIP_Label_234b397f-934a-42d7-91fe-5ffb4582e85b_Enabled">
    <vt:lpwstr>true</vt:lpwstr>
  </property>
  <property fmtid="{D5CDD505-2E9C-101B-9397-08002B2CF9AE}" pid="6" name="MSIP_Label_234b397f-934a-42d7-91fe-5ffb4582e85b_SetDate">
    <vt:lpwstr>2024-04-21T12:27:14Z</vt:lpwstr>
  </property>
  <property fmtid="{D5CDD505-2E9C-101B-9397-08002B2CF9AE}" pid="7" name="MSIP_Label_234b397f-934a-42d7-91fe-5ffb4582e85b_Method">
    <vt:lpwstr>Privileged</vt:lpwstr>
  </property>
  <property fmtid="{D5CDD505-2E9C-101B-9397-08002B2CF9AE}" pid="8" name="MSIP_Label_234b397f-934a-42d7-91fe-5ffb4582e85b_Name">
    <vt:lpwstr>General</vt:lpwstr>
  </property>
  <property fmtid="{D5CDD505-2E9C-101B-9397-08002B2CF9AE}" pid="9" name="MSIP_Label_234b397f-934a-42d7-91fe-5ffb4582e85b_SiteId">
    <vt:lpwstr>1f00763a-1f87-473b-bba1-b6c746af03e4</vt:lpwstr>
  </property>
  <property fmtid="{D5CDD505-2E9C-101B-9397-08002B2CF9AE}" pid="10" name="MSIP_Label_234b397f-934a-42d7-91fe-5ffb4582e85b_ActionId">
    <vt:lpwstr>b6635647-cbbc-4ce2-ac30-4063b9bc6524</vt:lpwstr>
  </property>
  <property fmtid="{D5CDD505-2E9C-101B-9397-08002B2CF9AE}" pid="11" name="MSIP_Label_234b397f-934a-42d7-91fe-5ffb4582e85b_ContentBits">
    <vt:lpwstr>2</vt:lpwstr>
  </property>
</Properties>
</file>